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89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2907"/>
        <w:gridCol w:w="921"/>
        <w:gridCol w:w="850"/>
      </w:tblGrid>
      <w:tr w:rsidR="00221921" w:rsidTr="00221921">
        <w:trPr>
          <w:cantSplit/>
          <w:trHeight w:hRule="exact" w:val="369"/>
        </w:trPr>
        <w:tc>
          <w:tcPr>
            <w:tcW w:w="4111" w:type="dxa"/>
            <w:vMerge w:val="restart"/>
          </w:tcPr>
          <w:p w:rsidR="00221921" w:rsidRDefault="00D948B4" w:rsidP="00221921">
            <w:pPr>
              <w:pStyle w:val="zLogoSymbol"/>
              <w:tabs>
                <w:tab w:val="clear" w:pos="2198"/>
                <w:tab w:val="left" w:pos="2268"/>
              </w:tabs>
              <w:spacing w:before="30"/>
              <w:ind w:left="-1418" w:right="-45"/>
            </w:pPr>
            <w:bookmarkStart w:id="0" w:name="zLogoSymbol_Kalmar"/>
            <w:bookmarkStart w:id="1" w:name="zDokumentnamn" w:colFirst="2" w:colLast="2"/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-494665</wp:posOffset>
                  </wp:positionH>
                  <wp:positionV relativeFrom="paragraph">
                    <wp:posOffset>93345</wp:posOffset>
                  </wp:positionV>
                  <wp:extent cx="1526540" cy="864870"/>
                  <wp:effectExtent l="0" t="0" r="0" b="0"/>
                  <wp:wrapSquare wrapText="bothSides"/>
                  <wp:docPr id="11" name="Bild 11" descr="logo_word_sv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logo_word_sv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6540" cy="864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21921" w:rsidRDefault="00221921" w:rsidP="00221921">
            <w:pPr>
              <w:pStyle w:val="zLogoSymbol"/>
              <w:spacing w:before="120"/>
              <w:ind w:left="-1418"/>
              <w:jc w:val="left"/>
              <w:rPr>
                <w:rFonts w:ascii="Arial" w:hAnsi="Arial"/>
                <w:sz w:val="16"/>
              </w:rPr>
            </w:pPr>
          </w:p>
          <w:p w:rsidR="00221921" w:rsidRDefault="00221921">
            <w:pPr>
              <w:spacing w:before="30"/>
              <w:rPr>
                <w:rFonts w:ascii="Arial" w:hAnsi="Arial"/>
                <w:sz w:val="16"/>
              </w:rPr>
            </w:pPr>
            <w:bookmarkStart w:id="2" w:name="zLogoText_Kalmar"/>
            <w:bookmarkEnd w:id="0"/>
          </w:p>
          <w:bookmarkEnd w:id="2"/>
          <w:p w:rsidR="00221921" w:rsidRDefault="00221921">
            <w:pPr>
              <w:pStyle w:val="Rubrik1"/>
              <w:rPr>
                <w:b w:val="0"/>
                <w:bCs w:val="0"/>
                <w:sz w:val="29"/>
              </w:rPr>
            </w:pPr>
          </w:p>
          <w:p w:rsidR="00221921" w:rsidRDefault="00221921">
            <w:pPr>
              <w:rPr>
                <w:b/>
                <w:bCs/>
                <w:sz w:val="26"/>
              </w:rPr>
            </w:pPr>
          </w:p>
        </w:tc>
        <w:tc>
          <w:tcPr>
            <w:tcW w:w="3828" w:type="dxa"/>
            <w:gridSpan w:val="2"/>
            <w:vMerge w:val="restart"/>
            <w:vAlign w:val="bottom"/>
          </w:tcPr>
          <w:p w:rsidR="00221921" w:rsidRPr="004C2931" w:rsidRDefault="004C2931" w:rsidP="00D948B4">
            <w:pPr>
              <w:pStyle w:val="zDokTyp"/>
              <w:rPr>
                <w:rFonts w:ascii="Times LT Std" w:hAnsi="Times LT Std"/>
                <w:sz w:val="22"/>
                <w:szCs w:val="22"/>
              </w:rPr>
            </w:pPr>
            <w:r>
              <w:rPr>
                <w:rFonts w:ascii="Times LT Std" w:hAnsi="Times LT Std"/>
                <w:sz w:val="22"/>
                <w:szCs w:val="22"/>
              </w:rPr>
              <w:t xml:space="preserve">BILAGA </w:t>
            </w:r>
            <w:r w:rsidR="00D948B4">
              <w:rPr>
                <w:rFonts w:ascii="Times LT Std" w:hAnsi="Times LT Std"/>
                <w:sz w:val="22"/>
                <w:szCs w:val="22"/>
              </w:rPr>
              <w:t>5</w:t>
            </w:r>
          </w:p>
        </w:tc>
        <w:tc>
          <w:tcPr>
            <w:tcW w:w="850" w:type="dxa"/>
          </w:tcPr>
          <w:p w:rsidR="00221921" w:rsidRDefault="00221921">
            <w:pPr>
              <w:pStyle w:val="Sidhuvud"/>
            </w:pPr>
            <w:bookmarkStart w:id="3" w:name="zEgenAdressfot"/>
            <w:bookmarkStart w:id="4" w:name="zEgenStart"/>
            <w:bookmarkEnd w:id="3"/>
            <w:bookmarkEnd w:id="4"/>
          </w:p>
        </w:tc>
      </w:tr>
      <w:bookmarkEnd w:id="1"/>
      <w:tr w:rsidR="00221921" w:rsidTr="00221921">
        <w:trPr>
          <w:cantSplit/>
        </w:trPr>
        <w:tc>
          <w:tcPr>
            <w:tcW w:w="4111" w:type="dxa"/>
            <w:vMerge/>
          </w:tcPr>
          <w:p w:rsidR="00221921" w:rsidRDefault="00221921">
            <w:pPr>
              <w:pStyle w:val="zLogoSymbol"/>
            </w:pPr>
          </w:p>
        </w:tc>
        <w:tc>
          <w:tcPr>
            <w:tcW w:w="3828" w:type="dxa"/>
            <w:gridSpan w:val="2"/>
            <w:vMerge/>
          </w:tcPr>
          <w:p w:rsidR="00221921" w:rsidRDefault="00221921"/>
        </w:tc>
        <w:tc>
          <w:tcPr>
            <w:tcW w:w="850" w:type="dxa"/>
          </w:tcPr>
          <w:p w:rsidR="00221921" w:rsidRDefault="00221921">
            <w:pPr>
              <w:pStyle w:val="zNoAndPage"/>
            </w:pPr>
          </w:p>
        </w:tc>
      </w:tr>
      <w:tr w:rsidR="00221921" w:rsidTr="00221921">
        <w:trPr>
          <w:cantSplit/>
          <w:trHeight w:hRule="exact" w:val="1000"/>
        </w:trPr>
        <w:tc>
          <w:tcPr>
            <w:tcW w:w="4111" w:type="dxa"/>
            <w:vMerge/>
          </w:tcPr>
          <w:p w:rsidR="00221921" w:rsidRDefault="00221921">
            <w:pPr>
              <w:pStyle w:val="Sidhuvud"/>
              <w:tabs>
                <w:tab w:val="left" w:pos="2198"/>
                <w:tab w:val="left" w:pos="5387"/>
                <w:tab w:val="left" w:pos="7655"/>
              </w:tabs>
              <w:rPr>
                <w:sz w:val="18"/>
              </w:rPr>
            </w:pPr>
          </w:p>
        </w:tc>
        <w:tc>
          <w:tcPr>
            <w:tcW w:w="2907" w:type="dxa"/>
          </w:tcPr>
          <w:p w:rsidR="00221921" w:rsidRPr="004C2931" w:rsidRDefault="00D948B4">
            <w:pPr>
              <w:pStyle w:val="zDate"/>
              <w:rPr>
                <w:rFonts w:ascii="Times LT Std" w:hAnsi="Times LT Std"/>
                <w:sz w:val="22"/>
                <w:szCs w:val="22"/>
              </w:rPr>
            </w:pPr>
            <w:r>
              <w:rPr>
                <w:rFonts w:ascii="Times LT Std" w:hAnsi="Times LT Std"/>
                <w:sz w:val="22"/>
                <w:szCs w:val="22"/>
              </w:rPr>
              <w:t>2016</w:t>
            </w:r>
            <w:r w:rsidR="002E3168">
              <w:rPr>
                <w:rFonts w:ascii="Times LT Std" w:hAnsi="Times LT Std"/>
                <w:sz w:val="22"/>
                <w:szCs w:val="22"/>
              </w:rPr>
              <w:t>-08</w:t>
            </w:r>
            <w:r w:rsidR="00221921" w:rsidRPr="004C2931">
              <w:rPr>
                <w:rFonts w:ascii="Times LT Std" w:hAnsi="Times LT Std"/>
                <w:sz w:val="22"/>
                <w:szCs w:val="22"/>
              </w:rPr>
              <w:t>-</w:t>
            </w:r>
            <w:r w:rsidR="002E3168">
              <w:rPr>
                <w:rFonts w:ascii="Times LT Std" w:hAnsi="Times LT Std"/>
                <w:sz w:val="22"/>
                <w:szCs w:val="22"/>
              </w:rPr>
              <w:t>26</w:t>
            </w:r>
            <w:bookmarkStart w:id="5" w:name="_GoBack"/>
            <w:bookmarkEnd w:id="5"/>
          </w:p>
        </w:tc>
        <w:tc>
          <w:tcPr>
            <w:tcW w:w="1771" w:type="dxa"/>
            <w:gridSpan w:val="2"/>
          </w:tcPr>
          <w:p w:rsidR="00221921" w:rsidRPr="004C2931" w:rsidRDefault="00D948B4" w:rsidP="004C2931">
            <w:pPr>
              <w:pStyle w:val="zBeteck"/>
              <w:jc w:val="right"/>
              <w:rPr>
                <w:rFonts w:ascii="Times LT Std" w:hAnsi="Times LT Std"/>
                <w:sz w:val="22"/>
                <w:szCs w:val="22"/>
              </w:rPr>
            </w:pPr>
            <w:bookmarkStart w:id="6" w:name="zDnr"/>
            <w:bookmarkEnd w:id="6"/>
            <w:r w:rsidRPr="00D948B4">
              <w:rPr>
                <w:rFonts w:ascii="Times LT Std" w:hAnsi="Times LT Std"/>
                <w:sz w:val="22"/>
                <w:szCs w:val="22"/>
              </w:rPr>
              <w:t>511-1476-15</w:t>
            </w:r>
          </w:p>
        </w:tc>
      </w:tr>
      <w:tr w:rsidR="00221921" w:rsidTr="00221921">
        <w:trPr>
          <w:cantSplit/>
        </w:trPr>
        <w:tc>
          <w:tcPr>
            <w:tcW w:w="4111" w:type="dxa"/>
            <w:vMerge/>
          </w:tcPr>
          <w:p w:rsidR="00221921" w:rsidRDefault="00221921"/>
        </w:tc>
        <w:tc>
          <w:tcPr>
            <w:tcW w:w="4678" w:type="dxa"/>
            <w:gridSpan w:val="3"/>
          </w:tcPr>
          <w:p w:rsidR="00221921" w:rsidRDefault="00221921">
            <w:bookmarkStart w:id="7" w:name="zDelgivning"/>
            <w:bookmarkEnd w:id="7"/>
          </w:p>
        </w:tc>
      </w:tr>
    </w:tbl>
    <w:p w:rsidR="001836EA" w:rsidRPr="00CB3E08" w:rsidRDefault="001836EA">
      <w:pPr>
        <w:rPr>
          <w:rFonts w:ascii="Times LT Std" w:hAnsi="Times LT Std"/>
          <w:sz w:val="28"/>
          <w:szCs w:val="28"/>
        </w:rPr>
      </w:pPr>
    </w:p>
    <w:p w:rsidR="001836EA" w:rsidRPr="002F4AF5" w:rsidRDefault="001836EA">
      <w:pPr>
        <w:pStyle w:val="Rubrik3"/>
        <w:spacing w:before="0" w:after="0"/>
        <w:ind w:left="-142" w:right="-144"/>
        <w:rPr>
          <w:rFonts w:ascii="Times LT Std" w:hAnsi="Times LT Std"/>
          <w:bCs/>
          <w:sz w:val="28"/>
          <w:szCs w:val="28"/>
        </w:rPr>
      </w:pPr>
      <w:r w:rsidRPr="002F4AF5">
        <w:rPr>
          <w:rFonts w:ascii="Times LT Std" w:hAnsi="Times LT Std"/>
          <w:bCs/>
          <w:sz w:val="28"/>
          <w:szCs w:val="28"/>
        </w:rPr>
        <w:t>HUR MAN ÖVERKLAGAR</w:t>
      </w:r>
    </w:p>
    <w:p w:rsidR="001836EA" w:rsidRPr="00CB3E08" w:rsidRDefault="001836EA">
      <w:pPr>
        <w:rPr>
          <w:rFonts w:ascii="Times LT Std" w:hAnsi="Times LT Std"/>
          <w:sz w:val="28"/>
          <w:szCs w:val="28"/>
        </w:rPr>
      </w:pPr>
    </w:p>
    <w:tbl>
      <w:tblPr>
        <w:tblW w:w="8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5812"/>
      </w:tblGrid>
      <w:tr w:rsidR="001836EA" w:rsidRPr="00221921">
        <w:tc>
          <w:tcPr>
            <w:tcW w:w="2905" w:type="dxa"/>
            <w:tcMar>
              <w:top w:w="170" w:type="dxa"/>
            </w:tcMar>
          </w:tcPr>
          <w:p w:rsidR="001836EA" w:rsidRPr="00221921" w:rsidRDefault="001836EA">
            <w:pPr>
              <w:pStyle w:val="Sidhuvud"/>
              <w:tabs>
                <w:tab w:val="clear" w:pos="4252"/>
                <w:tab w:val="clear" w:pos="8504"/>
              </w:tabs>
              <w:rPr>
                <w:rFonts w:ascii="Times LT Std" w:hAnsi="Times LT Std"/>
                <w:b/>
                <w:bCs/>
                <w:sz w:val="22"/>
                <w:szCs w:val="22"/>
              </w:rPr>
            </w:pPr>
            <w:r w:rsidRPr="00221921">
              <w:rPr>
                <w:rFonts w:ascii="Times LT Std" w:hAnsi="Times LT Std"/>
                <w:b/>
                <w:bCs/>
                <w:sz w:val="22"/>
                <w:szCs w:val="22"/>
              </w:rPr>
              <w:t>VEM KAN ÖVERKLAGA</w:t>
            </w:r>
          </w:p>
        </w:tc>
        <w:tc>
          <w:tcPr>
            <w:tcW w:w="5812" w:type="dxa"/>
            <w:tcMar>
              <w:top w:w="170" w:type="dxa"/>
              <w:bottom w:w="170" w:type="dxa"/>
            </w:tcMar>
          </w:tcPr>
          <w:p w:rsidR="001836EA" w:rsidRPr="00221921" w:rsidRDefault="001836EA" w:rsidP="00374E14">
            <w:pPr>
              <w:pStyle w:val="Sidhuvud"/>
              <w:tabs>
                <w:tab w:val="clear" w:pos="4252"/>
                <w:tab w:val="clear" w:pos="8504"/>
              </w:tabs>
              <w:rPr>
                <w:rFonts w:ascii="Times LT Std" w:hAnsi="Times LT Std"/>
                <w:sz w:val="22"/>
                <w:szCs w:val="22"/>
              </w:rPr>
            </w:pPr>
            <w:r w:rsidRPr="00221921">
              <w:rPr>
                <w:rFonts w:ascii="Times LT Std" w:hAnsi="Times LT Std"/>
                <w:sz w:val="22"/>
                <w:szCs w:val="22"/>
              </w:rPr>
              <w:t xml:space="preserve">Beslutet får överklagas av den som beslutet angår om det gått honom eller henne emot. Beslutet får även överklagas av Naturvårdsverket, Riksantikvarieämbetet, Skogsstyrelsen eller </w:t>
            </w:r>
            <w:r w:rsidR="00374E14">
              <w:rPr>
                <w:rFonts w:ascii="Times LT Std" w:hAnsi="Times LT Std"/>
                <w:sz w:val="22"/>
                <w:szCs w:val="22"/>
              </w:rPr>
              <w:t>Havs- och vattenmyndigheten</w:t>
            </w:r>
            <w:r w:rsidRPr="00221921">
              <w:rPr>
                <w:rFonts w:ascii="Times LT Std" w:hAnsi="Times LT Std"/>
                <w:sz w:val="22"/>
                <w:szCs w:val="22"/>
              </w:rPr>
              <w:t>.</w:t>
            </w:r>
          </w:p>
        </w:tc>
      </w:tr>
      <w:tr w:rsidR="001836EA" w:rsidRPr="00221921">
        <w:tc>
          <w:tcPr>
            <w:tcW w:w="2905" w:type="dxa"/>
            <w:tcMar>
              <w:top w:w="170" w:type="dxa"/>
            </w:tcMar>
          </w:tcPr>
          <w:p w:rsidR="001836EA" w:rsidRPr="00221921" w:rsidRDefault="001836EA">
            <w:pPr>
              <w:pStyle w:val="Sidhuvud"/>
              <w:tabs>
                <w:tab w:val="clear" w:pos="4252"/>
                <w:tab w:val="clear" w:pos="8504"/>
              </w:tabs>
              <w:rPr>
                <w:rFonts w:ascii="Times LT Std" w:hAnsi="Times LT Std"/>
                <w:b/>
                <w:bCs/>
                <w:sz w:val="22"/>
                <w:szCs w:val="22"/>
              </w:rPr>
            </w:pPr>
            <w:r w:rsidRPr="00221921">
              <w:rPr>
                <w:rFonts w:ascii="Times LT Std" w:hAnsi="Times LT Std"/>
                <w:b/>
                <w:bCs/>
                <w:sz w:val="22"/>
                <w:szCs w:val="22"/>
              </w:rPr>
              <w:t>VEM SKA PRÖVA</w:t>
            </w:r>
            <w:r w:rsidRPr="00221921">
              <w:rPr>
                <w:rFonts w:ascii="Times LT Std" w:hAnsi="Times LT Std"/>
                <w:b/>
                <w:bCs/>
                <w:sz w:val="22"/>
                <w:szCs w:val="22"/>
              </w:rPr>
              <w:br/>
              <w:t>ÖVERKLAGANDET</w:t>
            </w:r>
          </w:p>
        </w:tc>
        <w:tc>
          <w:tcPr>
            <w:tcW w:w="5812" w:type="dxa"/>
            <w:tcMar>
              <w:top w:w="170" w:type="dxa"/>
              <w:bottom w:w="170" w:type="dxa"/>
            </w:tcMar>
          </w:tcPr>
          <w:p w:rsidR="001836EA" w:rsidRPr="00221921" w:rsidRDefault="001836EA">
            <w:pPr>
              <w:rPr>
                <w:rFonts w:ascii="Times LT Std" w:hAnsi="Times LT Std"/>
                <w:sz w:val="22"/>
                <w:szCs w:val="22"/>
              </w:rPr>
            </w:pPr>
            <w:r w:rsidRPr="00221921">
              <w:rPr>
                <w:rFonts w:ascii="Times LT Std" w:hAnsi="Times LT Std"/>
                <w:sz w:val="22"/>
                <w:szCs w:val="22"/>
              </w:rPr>
              <w:t>Länsstyrelsens beslut kan skriftligen överklagas hos</w:t>
            </w:r>
          </w:p>
          <w:p w:rsidR="001836EA" w:rsidRPr="00221921" w:rsidRDefault="001836EA">
            <w:pPr>
              <w:rPr>
                <w:rFonts w:ascii="Times LT Std" w:hAnsi="Times LT Std"/>
                <w:sz w:val="22"/>
                <w:szCs w:val="22"/>
              </w:rPr>
            </w:pPr>
            <w:r w:rsidRPr="00221921">
              <w:rPr>
                <w:rFonts w:ascii="Times LT Std" w:hAnsi="Times LT Std"/>
                <w:b/>
                <w:bCs/>
                <w:sz w:val="22"/>
                <w:szCs w:val="22"/>
              </w:rPr>
              <w:t>Regeringen, miljödepartementet.</w:t>
            </w:r>
          </w:p>
        </w:tc>
      </w:tr>
      <w:tr w:rsidR="001836EA" w:rsidRPr="00221921">
        <w:tc>
          <w:tcPr>
            <w:tcW w:w="2905" w:type="dxa"/>
            <w:tcMar>
              <w:top w:w="170" w:type="dxa"/>
            </w:tcMar>
          </w:tcPr>
          <w:p w:rsidR="001836EA" w:rsidRPr="00221921" w:rsidRDefault="001836EA">
            <w:pPr>
              <w:rPr>
                <w:rFonts w:ascii="Times LT Std" w:hAnsi="Times LT Std"/>
                <w:b/>
                <w:bCs/>
                <w:sz w:val="22"/>
                <w:szCs w:val="22"/>
              </w:rPr>
            </w:pPr>
            <w:r w:rsidRPr="00221921">
              <w:rPr>
                <w:rFonts w:ascii="Times LT Std" w:hAnsi="Times LT Std"/>
                <w:b/>
                <w:bCs/>
                <w:sz w:val="22"/>
                <w:szCs w:val="22"/>
              </w:rPr>
              <w:t>HUR MAN UTFORMAR</w:t>
            </w:r>
            <w:r w:rsidRPr="00221921">
              <w:rPr>
                <w:rFonts w:ascii="Times LT Std" w:hAnsi="Times LT Std"/>
                <w:b/>
                <w:bCs/>
                <w:sz w:val="22"/>
                <w:szCs w:val="22"/>
              </w:rPr>
              <w:br/>
              <w:t>ÖVERKLAGANDET</w:t>
            </w:r>
          </w:p>
        </w:tc>
        <w:tc>
          <w:tcPr>
            <w:tcW w:w="5812" w:type="dxa"/>
            <w:tcMar>
              <w:top w:w="170" w:type="dxa"/>
              <w:bottom w:w="170" w:type="dxa"/>
            </w:tcMar>
          </w:tcPr>
          <w:p w:rsidR="001836EA" w:rsidRPr="00221921" w:rsidRDefault="001836EA">
            <w:pPr>
              <w:rPr>
                <w:rFonts w:ascii="Times LT Std" w:hAnsi="Times LT Std"/>
                <w:sz w:val="22"/>
                <w:szCs w:val="22"/>
              </w:rPr>
            </w:pPr>
            <w:r w:rsidRPr="00221921">
              <w:rPr>
                <w:rFonts w:ascii="Times LT Std" w:hAnsi="Times LT Std"/>
                <w:sz w:val="22"/>
                <w:szCs w:val="22"/>
              </w:rPr>
              <w:t>I skrivelsen ska Ni</w:t>
            </w:r>
            <w:r w:rsidRPr="00221921">
              <w:rPr>
                <w:rFonts w:ascii="Times LT Std" w:hAnsi="Times LT Std"/>
                <w:sz w:val="22"/>
                <w:szCs w:val="22"/>
              </w:rPr>
              <w:br/>
            </w:r>
          </w:p>
          <w:p w:rsidR="001836EA" w:rsidRPr="00221921" w:rsidRDefault="001836EA">
            <w:pPr>
              <w:numPr>
                <w:ilvl w:val="0"/>
                <w:numId w:val="2"/>
              </w:numPr>
              <w:rPr>
                <w:rFonts w:ascii="Times LT Std" w:hAnsi="Times LT Std"/>
                <w:sz w:val="22"/>
                <w:szCs w:val="22"/>
              </w:rPr>
            </w:pPr>
            <w:r w:rsidRPr="00221921">
              <w:rPr>
                <w:rFonts w:ascii="Times LT Std" w:hAnsi="Times LT Std"/>
                <w:sz w:val="22"/>
                <w:szCs w:val="22"/>
              </w:rPr>
              <w:t>tala om vilket beslut Ni överklagar, t.ex. genom att ange ärendets nummer (diarienumret) och dag för beslutet</w:t>
            </w:r>
          </w:p>
          <w:p w:rsidR="001836EA" w:rsidRPr="00221921" w:rsidRDefault="001836EA">
            <w:pPr>
              <w:numPr>
                <w:ilvl w:val="0"/>
                <w:numId w:val="2"/>
              </w:numPr>
              <w:rPr>
                <w:rFonts w:ascii="Times LT Std" w:hAnsi="Times LT Std"/>
                <w:sz w:val="22"/>
                <w:szCs w:val="22"/>
              </w:rPr>
            </w:pPr>
            <w:r w:rsidRPr="00221921">
              <w:rPr>
                <w:rFonts w:ascii="Times LT Std" w:hAnsi="Times LT Std"/>
                <w:sz w:val="22"/>
                <w:szCs w:val="22"/>
              </w:rPr>
              <w:t>redogöra varför Ni anser att Länsstyrelsens beslut är felaktigt</w:t>
            </w:r>
          </w:p>
          <w:p w:rsidR="001836EA" w:rsidRPr="00221921" w:rsidRDefault="001836EA">
            <w:pPr>
              <w:numPr>
                <w:ilvl w:val="0"/>
                <w:numId w:val="2"/>
              </w:numPr>
              <w:rPr>
                <w:rFonts w:ascii="Times LT Std" w:hAnsi="Times LT Std"/>
                <w:sz w:val="22"/>
                <w:szCs w:val="22"/>
              </w:rPr>
            </w:pPr>
            <w:r w:rsidRPr="00221921">
              <w:rPr>
                <w:rFonts w:ascii="Times LT Std" w:hAnsi="Times LT Std"/>
                <w:sz w:val="22"/>
                <w:szCs w:val="22"/>
              </w:rPr>
              <w:t>redogöra för hur Ni anser att beslutet ska ändras</w:t>
            </w:r>
            <w:r w:rsidRPr="00221921">
              <w:rPr>
                <w:rFonts w:ascii="Times LT Std" w:hAnsi="Times LT Std"/>
                <w:sz w:val="22"/>
                <w:szCs w:val="22"/>
              </w:rPr>
              <w:br/>
            </w:r>
          </w:p>
          <w:p w:rsidR="001836EA" w:rsidRPr="00221921" w:rsidRDefault="001836EA">
            <w:pPr>
              <w:rPr>
                <w:rFonts w:ascii="Times LT Std" w:hAnsi="Times LT Std"/>
                <w:sz w:val="22"/>
                <w:szCs w:val="22"/>
              </w:rPr>
            </w:pPr>
            <w:r w:rsidRPr="00221921">
              <w:rPr>
                <w:rFonts w:ascii="Times LT Std" w:hAnsi="Times LT Std"/>
                <w:sz w:val="22"/>
                <w:szCs w:val="22"/>
              </w:rPr>
              <w:t>Ni kan givetvis anlita ombud att sköta överklagandet åt Er.</w:t>
            </w:r>
          </w:p>
          <w:p w:rsidR="001836EA" w:rsidRPr="00221921" w:rsidRDefault="001836EA">
            <w:pPr>
              <w:rPr>
                <w:rFonts w:ascii="Times LT Std" w:hAnsi="Times LT Std"/>
                <w:sz w:val="22"/>
                <w:szCs w:val="22"/>
              </w:rPr>
            </w:pPr>
          </w:p>
          <w:p w:rsidR="001836EA" w:rsidRPr="00221921" w:rsidRDefault="001836EA">
            <w:pPr>
              <w:rPr>
                <w:rFonts w:ascii="Times LT Std" w:hAnsi="Times LT Std"/>
                <w:sz w:val="22"/>
                <w:szCs w:val="22"/>
              </w:rPr>
            </w:pPr>
            <w:r w:rsidRPr="00221921">
              <w:rPr>
                <w:rFonts w:ascii="Times LT Std" w:hAnsi="Times LT Std"/>
                <w:sz w:val="22"/>
                <w:szCs w:val="22"/>
              </w:rPr>
              <w:t>Behöver Ni veta mer om hur Ni ska gå till väga, så ring eller skriv till Länsstyrelsen.</w:t>
            </w:r>
          </w:p>
        </w:tc>
      </w:tr>
      <w:tr w:rsidR="001836EA" w:rsidRPr="00221921">
        <w:tc>
          <w:tcPr>
            <w:tcW w:w="2905" w:type="dxa"/>
            <w:tcMar>
              <w:top w:w="170" w:type="dxa"/>
            </w:tcMar>
          </w:tcPr>
          <w:p w:rsidR="001836EA" w:rsidRPr="00221921" w:rsidRDefault="001836EA">
            <w:pPr>
              <w:rPr>
                <w:rFonts w:ascii="Times LT Std" w:hAnsi="Times LT Std"/>
                <w:b/>
                <w:bCs/>
                <w:sz w:val="22"/>
                <w:szCs w:val="22"/>
              </w:rPr>
            </w:pPr>
            <w:r w:rsidRPr="00221921">
              <w:rPr>
                <w:rFonts w:ascii="Times LT Std" w:hAnsi="Times LT Std"/>
                <w:b/>
                <w:bCs/>
                <w:sz w:val="22"/>
                <w:szCs w:val="22"/>
              </w:rPr>
              <w:t>ÖVRIGA HANDLINGAR</w:t>
            </w:r>
          </w:p>
        </w:tc>
        <w:tc>
          <w:tcPr>
            <w:tcW w:w="5812" w:type="dxa"/>
            <w:tcMar>
              <w:top w:w="170" w:type="dxa"/>
              <w:bottom w:w="170" w:type="dxa"/>
            </w:tcMar>
          </w:tcPr>
          <w:p w:rsidR="001836EA" w:rsidRPr="00221921" w:rsidRDefault="001836EA">
            <w:pPr>
              <w:rPr>
                <w:rFonts w:ascii="Times LT Std" w:hAnsi="Times LT Std"/>
                <w:sz w:val="22"/>
                <w:szCs w:val="22"/>
              </w:rPr>
            </w:pPr>
            <w:r w:rsidRPr="00221921">
              <w:rPr>
                <w:rFonts w:ascii="Times LT Std" w:hAnsi="Times LT Std"/>
                <w:sz w:val="22"/>
                <w:szCs w:val="22"/>
              </w:rPr>
              <w:t>Om Ni har handlingar eller annat som Ni anser stöder Er ståndpunkt, så bör Ni skicka med det.</w:t>
            </w:r>
          </w:p>
        </w:tc>
      </w:tr>
      <w:tr w:rsidR="001836EA" w:rsidRPr="00221921">
        <w:tc>
          <w:tcPr>
            <w:tcW w:w="2905" w:type="dxa"/>
            <w:tcMar>
              <w:top w:w="170" w:type="dxa"/>
            </w:tcMar>
          </w:tcPr>
          <w:p w:rsidR="001836EA" w:rsidRPr="00221921" w:rsidRDefault="001836EA">
            <w:pPr>
              <w:rPr>
                <w:rFonts w:ascii="Times LT Std" w:hAnsi="Times LT Std"/>
                <w:b/>
                <w:bCs/>
                <w:sz w:val="22"/>
                <w:szCs w:val="22"/>
              </w:rPr>
            </w:pPr>
            <w:r w:rsidRPr="00221921">
              <w:rPr>
                <w:rFonts w:ascii="Times LT Std" w:hAnsi="Times LT Std"/>
                <w:b/>
                <w:bCs/>
                <w:sz w:val="22"/>
                <w:szCs w:val="22"/>
              </w:rPr>
              <w:t>VAR INLÄMNAS</w:t>
            </w:r>
            <w:r w:rsidRPr="00221921">
              <w:rPr>
                <w:rFonts w:ascii="Times LT Std" w:hAnsi="Times LT Std"/>
                <w:b/>
                <w:bCs/>
                <w:sz w:val="22"/>
                <w:szCs w:val="22"/>
              </w:rPr>
              <w:br/>
              <w:t>ÖVERKLAGANDET</w:t>
            </w:r>
          </w:p>
        </w:tc>
        <w:tc>
          <w:tcPr>
            <w:tcW w:w="5812" w:type="dxa"/>
            <w:tcMar>
              <w:top w:w="170" w:type="dxa"/>
              <w:bottom w:w="170" w:type="dxa"/>
            </w:tcMar>
          </w:tcPr>
          <w:p w:rsidR="001836EA" w:rsidRPr="00221921" w:rsidRDefault="001836EA">
            <w:pPr>
              <w:pStyle w:val="Brdtext2"/>
              <w:rPr>
                <w:rFonts w:ascii="Times LT Std" w:hAnsi="Times LT Std"/>
                <w:sz w:val="22"/>
                <w:szCs w:val="22"/>
              </w:rPr>
            </w:pPr>
            <w:r w:rsidRPr="00221921">
              <w:rPr>
                <w:rFonts w:ascii="Times LT Std" w:hAnsi="Times LT Std"/>
                <w:sz w:val="22"/>
                <w:szCs w:val="22"/>
              </w:rPr>
              <w:t>Er skrivelse ska lämnas/skickas till Länsstyrelsen och inte till Regeringen, miljödepartementet.</w:t>
            </w:r>
          </w:p>
          <w:p w:rsidR="001836EA" w:rsidRPr="00221921" w:rsidRDefault="001836EA">
            <w:pPr>
              <w:rPr>
                <w:rFonts w:ascii="Times LT Std" w:hAnsi="Times LT Std"/>
                <w:sz w:val="22"/>
                <w:szCs w:val="22"/>
              </w:rPr>
            </w:pPr>
          </w:p>
          <w:p w:rsidR="001836EA" w:rsidRPr="00221921" w:rsidRDefault="001836EA">
            <w:pPr>
              <w:rPr>
                <w:rFonts w:ascii="Times LT Std" w:hAnsi="Times LT Std"/>
                <w:sz w:val="22"/>
                <w:szCs w:val="22"/>
              </w:rPr>
            </w:pPr>
            <w:r w:rsidRPr="00221921">
              <w:rPr>
                <w:rFonts w:ascii="Times LT Std" w:hAnsi="Times LT Std"/>
                <w:sz w:val="22"/>
                <w:szCs w:val="22"/>
              </w:rPr>
              <w:t>Länsstyrelsens adress och telefonnummer finner Ni längst ner på denna sida.</w:t>
            </w:r>
          </w:p>
        </w:tc>
      </w:tr>
      <w:tr w:rsidR="001836EA" w:rsidRPr="00221921">
        <w:tc>
          <w:tcPr>
            <w:tcW w:w="2905" w:type="dxa"/>
            <w:tcMar>
              <w:top w:w="170" w:type="dxa"/>
            </w:tcMar>
          </w:tcPr>
          <w:p w:rsidR="001836EA" w:rsidRPr="00221921" w:rsidRDefault="001836EA">
            <w:pPr>
              <w:rPr>
                <w:rFonts w:ascii="Times LT Std" w:hAnsi="Times LT Std"/>
                <w:b/>
                <w:bCs/>
                <w:sz w:val="22"/>
                <w:szCs w:val="22"/>
              </w:rPr>
            </w:pPr>
            <w:r w:rsidRPr="00221921">
              <w:rPr>
                <w:rFonts w:ascii="Times LT Std" w:hAnsi="Times LT Std"/>
                <w:b/>
                <w:bCs/>
                <w:sz w:val="22"/>
                <w:szCs w:val="22"/>
              </w:rPr>
              <w:t>SENASTE DATUM FÖR ÖVERKLAGANDET</w:t>
            </w:r>
          </w:p>
        </w:tc>
        <w:tc>
          <w:tcPr>
            <w:tcW w:w="5812" w:type="dxa"/>
            <w:tcMar>
              <w:top w:w="170" w:type="dxa"/>
              <w:bottom w:w="170" w:type="dxa"/>
            </w:tcMar>
          </w:tcPr>
          <w:p w:rsidR="001836EA" w:rsidRPr="00221921" w:rsidRDefault="001836EA">
            <w:pPr>
              <w:rPr>
                <w:rFonts w:ascii="Times LT Std" w:hAnsi="Times LT Std"/>
                <w:sz w:val="22"/>
                <w:szCs w:val="22"/>
              </w:rPr>
            </w:pPr>
            <w:r w:rsidRPr="00221921">
              <w:rPr>
                <w:rFonts w:ascii="Times LT Std" w:hAnsi="Times LT Std"/>
                <w:sz w:val="22"/>
                <w:szCs w:val="22"/>
              </w:rPr>
              <w:t xml:space="preserve">Länsstyrelsen måste ha fått Er skrivelse </w:t>
            </w:r>
            <w:r w:rsidRPr="00221921">
              <w:rPr>
                <w:rFonts w:ascii="Times LT Std" w:hAnsi="Times LT Std"/>
                <w:b/>
                <w:bCs/>
                <w:sz w:val="22"/>
                <w:szCs w:val="22"/>
              </w:rPr>
              <w:t xml:space="preserve">inom tre veckor från den dag beslutet kungjorts i länets författningssamling samt kungjorts i ortstidning, </w:t>
            </w:r>
            <w:r w:rsidRPr="00221921">
              <w:rPr>
                <w:rFonts w:ascii="Times LT Std" w:hAnsi="Times LT Std"/>
                <w:sz w:val="22"/>
                <w:szCs w:val="22"/>
              </w:rPr>
              <w:t>annars kan Ert överklagande inte tas upp till prövning.</w:t>
            </w:r>
          </w:p>
          <w:p w:rsidR="001836EA" w:rsidRPr="00221921" w:rsidRDefault="001836EA">
            <w:pPr>
              <w:rPr>
                <w:rFonts w:ascii="Times LT Std" w:hAnsi="Times LT Std"/>
                <w:sz w:val="22"/>
                <w:szCs w:val="22"/>
              </w:rPr>
            </w:pPr>
            <w:r w:rsidRPr="00221921">
              <w:rPr>
                <w:rFonts w:ascii="Times LT Std" w:hAnsi="Times LT Std"/>
                <w:sz w:val="22"/>
                <w:szCs w:val="22"/>
              </w:rPr>
              <w:t xml:space="preserve"> </w:t>
            </w:r>
          </w:p>
        </w:tc>
      </w:tr>
      <w:tr w:rsidR="001836EA" w:rsidRPr="00221921">
        <w:tc>
          <w:tcPr>
            <w:tcW w:w="2905" w:type="dxa"/>
            <w:tcMar>
              <w:top w:w="170" w:type="dxa"/>
            </w:tcMar>
          </w:tcPr>
          <w:p w:rsidR="001836EA" w:rsidRPr="00221921" w:rsidRDefault="001836EA">
            <w:pPr>
              <w:rPr>
                <w:rFonts w:ascii="Times LT Std" w:hAnsi="Times LT Std"/>
                <w:b/>
                <w:bCs/>
                <w:sz w:val="22"/>
                <w:szCs w:val="22"/>
              </w:rPr>
            </w:pPr>
            <w:r w:rsidRPr="00221921">
              <w:rPr>
                <w:rFonts w:ascii="Times LT Std" w:hAnsi="Times LT Std"/>
                <w:b/>
                <w:bCs/>
                <w:sz w:val="22"/>
                <w:szCs w:val="22"/>
              </w:rPr>
              <w:t>UNDERTECKNA ÖVERKLAGANDET</w:t>
            </w:r>
          </w:p>
        </w:tc>
        <w:tc>
          <w:tcPr>
            <w:tcW w:w="5812" w:type="dxa"/>
            <w:tcMar>
              <w:top w:w="170" w:type="dxa"/>
              <w:bottom w:w="170" w:type="dxa"/>
            </w:tcMar>
          </w:tcPr>
          <w:p w:rsidR="001836EA" w:rsidRPr="00221921" w:rsidRDefault="001836EA">
            <w:pPr>
              <w:rPr>
                <w:rFonts w:ascii="Times LT Std" w:hAnsi="Times LT Std"/>
                <w:sz w:val="22"/>
                <w:szCs w:val="22"/>
              </w:rPr>
            </w:pPr>
            <w:r w:rsidRPr="00221921">
              <w:rPr>
                <w:rFonts w:ascii="Times LT Std" w:hAnsi="Times LT Std"/>
                <w:sz w:val="22"/>
                <w:szCs w:val="22"/>
              </w:rPr>
              <w:t>Ni ska underteckna skrivelsen och förtydliga namnteckningen. Uppge personnummer/organisationsnummer, yrke, postadress och telefonnummer till bostaden samt adress och telefonnummer till arbetsplatsen och ev. annan plats där Ni är anträffbar.</w:t>
            </w:r>
          </w:p>
        </w:tc>
      </w:tr>
    </w:tbl>
    <w:p w:rsidR="001836EA" w:rsidRDefault="001836EA"/>
    <w:sectPr w:rsidR="001836E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397" w:right="1418" w:bottom="1588" w:left="2552" w:header="397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8B4" w:rsidRDefault="00D948B4">
      <w:r>
        <w:separator/>
      </w:r>
    </w:p>
  </w:endnote>
  <w:endnote w:type="continuationSeparator" w:id="0">
    <w:p w:rsidR="00D948B4" w:rsidRDefault="00D94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LT Std">
    <w:panose1 w:val="02020603050405020304"/>
    <w:charset w:val="00"/>
    <w:family w:val="roman"/>
    <w:notTrueType/>
    <w:pitch w:val="variable"/>
    <w:sig w:usb0="800000AF" w:usb1="5000204A" w:usb2="00000000" w:usb3="00000000" w:csb0="00000001" w:csb1="00000000"/>
  </w:font>
  <w:font w:name="Lucida Sans Std">
    <w:panose1 w:val="00000000000000000000"/>
    <w:charset w:val="00"/>
    <w:family w:val="swiss"/>
    <w:notTrueType/>
    <w:pitch w:val="variable"/>
    <w:sig w:usb0="800000E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8E7" w:rsidRDefault="00C518E7">
    <w:pPr>
      <w:pStyle w:val="Sidfo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8E7" w:rsidRDefault="00C518E7">
    <w:pPr>
      <w:pStyle w:val="Sidfo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921" w:rsidRPr="00BB3888" w:rsidRDefault="00221921" w:rsidP="00221921">
    <w:pPr>
      <w:pStyle w:val="Sidfot"/>
      <w:tabs>
        <w:tab w:val="clear" w:pos="4536"/>
        <w:tab w:val="left" w:pos="1134"/>
        <w:tab w:val="left" w:pos="2694"/>
        <w:tab w:val="left" w:pos="3402"/>
        <w:tab w:val="left" w:pos="4678"/>
        <w:tab w:val="left" w:pos="5529"/>
      </w:tabs>
      <w:rPr>
        <w:rFonts w:ascii="Lucida Sans Std" w:hAnsi="Lucida Sans Std"/>
        <w:sz w:val="16"/>
        <w:szCs w:val="16"/>
      </w:rPr>
    </w:pPr>
    <w:r w:rsidRPr="00BB3888">
      <w:rPr>
        <w:rFonts w:ascii="Lucida Sans Std" w:hAnsi="Lucida Sans Std"/>
        <w:sz w:val="16"/>
        <w:szCs w:val="16"/>
      </w:rPr>
      <w:t>___________________________________________________________________________________________________</w:t>
    </w:r>
  </w:p>
  <w:p w:rsidR="00221921" w:rsidRDefault="00221921" w:rsidP="00221921">
    <w:pPr>
      <w:pStyle w:val="Sidfot"/>
      <w:tabs>
        <w:tab w:val="clear" w:pos="4536"/>
        <w:tab w:val="left" w:pos="1134"/>
        <w:tab w:val="left" w:pos="2694"/>
        <w:tab w:val="left" w:pos="3402"/>
        <w:tab w:val="left" w:pos="4678"/>
        <w:tab w:val="left" w:pos="5529"/>
      </w:tabs>
      <w:rPr>
        <w:rFonts w:ascii="Lucida Sans Std" w:hAnsi="Lucida Sans Std"/>
        <w:i/>
        <w:sz w:val="16"/>
        <w:szCs w:val="16"/>
      </w:rPr>
    </w:pPr>
  </w:p>
  <w:p w:rsidR="00221921" w:rsidRDefault="00221921" w:rsidP="00221921">
    <w:pPr>
      <w:pStyle w:val="Sidfot"/>
      <w:tabs>
        <w:tab w:val="clear" w:pos="4536"/>
        <w:tab w:val="left" w:pos="1134"/>
        <w:tab w:val="left" w:pos="2694"/>
        <w:tab w:val="left" w:pos="3402"/>
        <w:tab w:val="left" w:pos="4678"/>
        <w:tab w:val="left" w:pos="5529"/>
      </w:tabs>
      <w:rPr>
        <w:rFonts w:ascii="Lucida Sans Std" w:hAnsi="Lucida Sans Std"/>
        <w:sz w:val="16"/>
        <w:szCs w:val="16"/>
      </w:rPr>
    </w:pPr>
    <w:r>
      <w:rPr>
        <w:rFonts w:ascii="Lucida Sans Std" w:hAnsi="Lucida Sans Std"/>
        <w:i/>
        <w:sz w:val="16"/>
        <w:szCs w:val="16"/>
      </w:rPr>
      <w:t>Postadress</w:t>
    </w:r>
    <w:r>
      <w:rPr>
        <w:rFonts w:ascii="Lucida Sans Std" w:hAnsi="Lucida Sans Std"/>
        <w:i/>
        <w:sz w:val="16"/>
        <w:szCs w:val="16"/>
      </w:rPr>
      <w:tab/>
    </w:r>
    <w:r>
      <w:rPr>
        <w:rFonts w:ascii="Lucida Sans Std" w:hAnsi="Lucida Sans Std"/>
        <w:sz w:val="16"/>
        <w:szCs w:val="16"/>
      </w:rPr>
      <w:t>391 86 Kalmar</w:t>
    </w:r>
    <w:r>
      <w:rPr>
        <w:rFonts w:ascii="Lucida Sans Std" w:hAnsi="Lucida Sans Std"/>
        <w:sz w:val="16"/>
        <w:szCs w:val="16"/>
      </w:rPr>
      <w:tab/>
    </w:r>
    <w:r>
      <w:rPr>
        <w:rFonts w:ascii="Lucida Sans Std" w:hAnsi="Lucida Sans Std"/>
        <w:i/>
        <w:sz w:val="16"/>
        <w:szCs w:val="16"/>
      </w:rPr>
      <w:t xml:space="preserve">Telefon </w:t>
    </w:r>
    <w:r>
      <w:rPr>
        <w:rFonts w:ascii="Lucida Sans Std" w:hAnsi="Lucida Sans Std"/>
        <w:sz w:val="16"/>
        <w:szCs w:val="16"/>
      </w:rPr>
      <w:tab/>
    </w:r>
    <w:r w:rsidR="00050CEA">
      <w:rPr>
        <w:rFonts w:ascii="Lucida Sans Std" w:hAnsi="Lucida Sans Std"/>
        <w:sz w:val="16"/>
        <w:szCs w:val="16"/>
      </w:rPr>
      <w:t>010-223 80</w:t>
    </w:r>
    <w:r w:rsidR="00217A20">
      <w:rPr>
        <w:rFonts w:ascii="Lucida Sans Std" w:hAnsi="Lucida Sans Std"/>
        <w:sz w:val="16"/>
        <w:szCs w:val="16"/>
      </w:rPr>
      <w:t xml:space="preserve"> 00</w:t>
    </w:r>
    <w:r>
      <w:rPr>
        <w:rFonts w:ascii="Lucida Sans Std" w:hAnsi="Lucida Sans Std"/>
        <w:sz w:val="16"/>
        <w:szCs w:val="16"/>
      </w:rPr>
      <w:tab/>
    </w:r>
    <w:r>
      <w:rPr>
        <w:rFonts w:ascii="Lucida Sans Std" w:hAnsi="Lucida Sans Std"/>
        <w:i/>
        <w:sz w:val="16"/>
        <w:szCs w:val="16"/>
      </w:rPr>
      <w:t xml:space="preserve">E-post </w:t>
    </w:r>
    <w:r>
      <w:rPr>
        <w:rFonts w:ascii="Lucida Sans Std" w:hAnsi="Lucida Sans Std"/>
        <w:i/>
        <w:sz w:val="16"/>
        <w:szCs w:val="16"/>
      </w:rPr>
      <w:tab/>
    </w:r>
    <w:r>
      <w:rPr>
        <w:rFonts w:ascii="Lucida Sans Std" w:hAnsi="Lucida Sans Std"/>
        <w:sz w:val="16"/>
        <w:szCs w:val="16"/>
      </w:rPr>
      <w:t>kalmar@lansstyrelsen.se</w:t>
    </w:r>
  </w:p>
  <w:p w:rsidR="00221921" w:rsidRDefault="00221921" w:rsidP="00221921">
    <w:pPr>
      <w:pStyle w:val="Sidfot"/>
      <w:tabs>
        <w:tab w:val="clear" w:pos="4536"/>
        <w:tab w:val="left" w:pos="1134"/>
        <w:tab w:val="left" w:pos="2694"/>
        <w:tab w:val="left" w:pos="3402"/>
        <w:tab w:val="left" w:pos="4678"/>
        <w:tab w:val="left" w:pos="5529"/>
      </w:tabs>
    </w:pPr>
    <w:r>
      <w:rPr>
        <w:rFonts w:ascii="Lucida Sans Std" w:hAnsi="Lucida Sans Std"/>
        <w:i/>
        <w:sz w:val="16"/>
        <w:szCs w:val="16"/>
      </w:rPr>
      <w:t>Besöksadress</w:t>
    </w:r>
    <w:r>
      <w:rPr>
        <w:rFonts w:ascii="Lucida Sans Std" w:hAnsi="Lucida Sans Std"/>
        <w:i/>
        <w:sz w:val="16"/>
        <w:szCs w:val="16"/>
      </w:rPr>
      <w:tab/>
    </w:r>
    <w:r w:rsidR="00C518E7" w:rsidRPr="00C518E7">
      <w:rPr>
        <w:rFonts w:ascii="Lucida Sans Std" w:hAnsi="Lucida Sans Std"/>
        <w:sz w:val="16"/>
        <w:szCs w:val="16"/>
      </w:rPr>
      <w:t>Regeringsgatan 1</w:t>
    </w:r>
    <w:r>
      <w:rPr>
        <w:rFonts w:ascii="Lucida Sans Std" w:hAnsi="Lucida Sans Std"/>
        <w:sz w:val="16"/>
        <w:szCs w:val="16"/>
      </w:rPr>
      <w:tab/>
    </w:r>
    <w:r>
      <w:rPr>
        <w:rFonts w:ascii="Lucida Sans Std" w:hAnsi="Lucida Sans Std"/>
        <w:i/>
        <w:sz w:val="16"/>
        <w:szCs w:val="16"/>
      </w:rPr>
      <w:t>Telefax</w:t>
    </w:r>
    <w:r>
      <w:rPr>
        <w:rFonts w:ascii="Lucida Sans Std" w:hAnsi="Lucida Sans Std"/>
        <w:i/>
        <w:sz w:val="16"/>
        <w:szCs w:val="16"/>
      </w:rPr>
      <w:tab/>
    </w:r>
    <w:r w:rsidR="00217A20">
      <w:rPr>
        <w:rFonts w:ascii="Lucida Sans Std" w:hAnsi="Lucida Sans Std"/>
        <w:sz w:val="16"/>
        <w:szCs w:val="16"/>
      </w:rPr>
      <w:t>010-223 81 10</w:t>
    </w:r>
    <w:r>
      <w:rPr>
        <w:rFonts w:ascii="Lucida Sans Std" w:hAnsi="Lucida Sans Std"/>
        <w:sz w:val="16"/>
        <w:szCs w:val="16"/>
      </w:rPr>
      <w:tab/>
    </w:r>
    <w:r>
      <w:rPr>
        <w:rFonts w:ascii="Lucida Sans Std" w:hAnsi="Lucida Sans Std"/>
        <w:i/>
        <w:sz w:val="16"/>
        <w:szCs w:val="16"/>
      </w:rPr>
      <w:t>Hemsida</w:t>
    </w:r>
    <w:r>
      <w:rPr>
        <w:rFonts w:ascii="Lucida Sans Std" w:hAnsi="Lucida Sans Std"/>
        <w:i/>
        <w:sz w:val="16"/>
        <w:szCs w:val="16"/>
      </w:rPr>
      <w:tab/>
    </w:r>
    <w:r>
      <w:rPr>
        <w:rFonts w:ascii="Lucida Sans Std" w:hAnsi="Lucida Sans Std"/>
        <w:sz w:val="16"/>
        <w:szCs w:val="16"/>
      </w:rPr>
      <w:t>www.lansstyrelsen.se/kalmar</w:t>
    </w:r>
  </w:p>
  <w:p w:rsidR="001836EA" w:rsidRDefault="001836EA" w:rsidP="00221921">
    <w:pPr>
      <w:spacing w:after="60"/>
      <w:ind w:right="-2"/>
      <w:rPr>
        <w:sz w:val="12"/>
      </w:rPr>
    </w:pPr>
  </w:p>
  <w:p w:rsidR="001836EA" w:rsidRDefault="001836EA">
    <w:pPr>
      <w:pStyle w:val="Sidfot"/>
      <w:ind w:left="-1418"/>
      <w:rPr>
        <w:sz w:val="2"/>
      </w:rPr>
    </w:pPr>
  </w:p>
  <w:p w:rsidR="001836EA" w:rsidRDefault="001836EA">
    <w:pPr>
      <w:pStyle w:val="Sidfot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8B4" w:rsidRDefault="00D948B4">
      <w:r>
        <w:separator/>
      </w:r>
    </w:p>
  </w:footnote>
  <w:footnote w:type="continuationSeparator" w:id="0">
    <w:p w:rsidR="00D948B4" w:rsidRDefault="00D948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8E7" w:rsidRDefault="00C518E7">
    <w:pPr>
      <w:pStyle w:val="Sidhuvu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6EA" w:rsidRDefault="001836EA">
    <w:pPr>
      <w:rPr>
        <w:sz w:val="2"/>
      </w:rPr>
    </w:pPr>
  </w:p>
  <w:tbl>
    <w:tblPr>
      <w:tblW w:w="8647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969"/>
      <w:gridCol w:w="2410"/>
      <w:gridCol w:w="1418"/>
      <w:gridCol w:w="850"/>
    </w:tblGrid>
    <w:tr w:rsidR="00221921" w:rsidTr="00221921">
      <w:trPr>
        <w:cantSplit/>
        <w:trHeight w:hRule="exact" w:val="470"/>
      </w:trPr>
      <w:tc>
        <w:tcPr>
          <w:tcW w:w="3969" w:type="dxa"/>
          <w:vMerge w:val="restart"/>
        </w:tcPr>
        <w:p w:rsidR="00221921" w:rsidRDefault="00D948B4" w:rsidP="00221921">
          <w:pPr>
            <w:pStyle w:val="zLogoSymbol"/>
            <w:spacing w:before="230"/>
            <w:jc w:val="left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230CE99" wp14:editId="4572879E">
                <wp:simplePos x="0" y="0"/>
                <wp:positionH relativeFrom="column">
                  <wp:posOffset>-134620</wp:posOffset>
                </wp:positionH>
                <wp:positionV relativeFrom="paragraph">
                  <wp:posOffset>93345</wp:posOffset>
                </wp:positionV>
                <wp:extent cx="1526540" cy="864870"/>
                <wp:effectExtent l="0" t="0" r="0" b="0"/>
                <wp:wrapSquare wrapText="bothSides"/>
                <wp:docPr id="9" name="Bild 9" descr="logo_word_sv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logo_word_sv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6540" cy="864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221921" w:rsidRDefault="00221921">
          <w:pPr>
            <w:spacing w:before="230"/>
          </w:pPr>
        </w:p>
        <w:p w:rsidR="00221921" w:rsidRDefault="00221921">
          <w:pPr>
            <w:pStyle w:val="zLogoSymbol"/>
            <w:jc w:val="left"/>
          </w:pPr>
          <w:bookmarkStart w:id="8" w:name="zLogoText2_Kalmar"/>
        </w:p>
        <w:bookmarkEnd w:id="8"/>
        <w:p w:rsidR="00221921" w:rsidRDefault="00221921" w:rsidP="001836EA">
          <w:pPr>
            <w:pStyle w:val="zLogoSymbol"/>
            <w:jc w:val="left"/>
            <w:rPr>
              <w:sz w:val="14"/>
            </w:rPr>
          </w:pPr>
        </w:p>
      </w:tc>
      <w:tc>
        <w:tcPr>
          <w:tcW w:w="3828" w:type="dxa"/>
          <w:gridSpan w:val="2"/>
          <w:vMerge w:val="restart"/>
          <w:vAlign w:val="bottom"/>
        </w:tcPr>
        <w:p w:rsidR="00221921" w:rsidRPr="00B44653" w:rsidRDefault="00221921">
          <w:pPr>
            <w:pStyle w:val="zDokTyp"/>
            <w:spacing w:after="0"/>
            <w:rPr>
              <w:rFonts w:ascii="Times LT Std" w:hAnsi="Times LT Std"/>
              <w:sz w:val="22"/>
              <w:szCs w:val="22"/>
            </w:rPr>
          </w:pPr>
          <w:r w:rsidRPr="00B44653">
            <w:rPr>
              <w:rFonts w:ascii="Times LT Std" w:hAnsi="Times LT Std"/>
              <w:sz w:val="22"/>
              <w:szCs w:val="22"/>
            </w:rPr>
            <w:fldChar w:fldCharType="begin"/>
          </w:r>
          <w:r w:rsidRPr="00B44653">
            <w:rPr>
              <w:rFonts w:ascii="Times LT Std" w:hAnsi="Times LT Std"/>
              <w:sz w:val="22"/>
              <w:szCs w:val="22"/>
            </w:rPr>
            <w:instrText xml:space="preserve"> STYLEREF zDokTyp \* MERGEFORMAT </w:instrText>
          </w:r>
          <w:r w:rsidRPr="00B44653">
            <w:rPr>
              <w:rFonts w:ascii="Times LT Std" w:hAnsi="Times LT Std"/>
              <w:sz w:val="22"/>
              <w:szCs w:val="22"/>
            </w:rPr>
            <w:fldChar w:fldCharType="separate"/>
          </w:r>
          <w:r w:rsidR="002E3168">
            <w:rPr>
              <w:rFonts w:ascii="Times LT Std" w:hAnsi="Times LT Std"/>
              <w:noProof/>
              <w:sz w:val="22"/>
              <w:szCs w:val="22"/>
            </w:rPr>
            <w:t>BILAGA 5</w:t>
          </w:r>
          <w:r w:rsidRPr="00B44653">
            <w:rPr>
              <w:rFonts w:ascii="Times LT Std" w:hAnsi="Times LT Std"/>
              <w:sz w:val="22"/>
              <w:szCs w:val="22"/>
            </w:rPr>
            <w:fldChar w:fldCharType="end"/>
          </w:r>
        </w:p>
      </w:tc>
      <w:tc>
        <w:tcPr>
          <w:tcW w:w="850" w:type="dxa"/>
        </w:tcPr>
        <w:p w:rsidR="00221921" w:rsidRDefault="00221921">
          <w:pPr>
            <w:pStyle w:val="Sidhuvud"/>
          </w:pPr>
        </w:p>
      </w:tc>
    </w:tr>
    <w:tr w:rsidR="00221921" w:rsidTr="00221921">
      <w:trPr>
        <w:cantSplit/>
      </w:trPr>
      <w:tc>
        <w:tcPr>
          <w:tcW w:w="3969" w:type="dxa"/>
          <w:vMerge/>
        </w:tcPr>
        <w:p w:rsidR="00221921" w:rsidRDefault="00221921">
          <w:pPr>
            <w:pStyle w:val="zLogoSymbol"/>
            <w:jc w:val="left"/>
          </w:pPr>
        </w:p>
      </w:tc>
      <w:tc>
        <w:tcPr>
          <w:tcW w:w="3828" w:type="dxa"/>
          <w:gridSpan w:val="2"/>
          <w:vMerge/>
        </w:tcPr>
        <w:p w:rsidR="00221921" w:rsidRDefault="00221921">
          <w:pPr>
            <w:pStyle w:val="zDokTyp"/>
          </w:pPr>
        </w:p>
      </w:tc>
      <w:bookmarkStart w:id="9" w:name="zPage2"/>
      <w:tc>
        <w:tcPr>
          <w:tcW w:w="850" w:type="dxa"/>
        </w:tcPr>
        <w:p w:rsidR="00221921" w:rsidRDefault="00221921">
          <w:pPr>
            <w:pStyle w:val="Sidhuvud"/>
            <w:jc w:val="right"/>
            <w:rPr>
              <w:sz w:val="22"/>
            </w:rPr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518E7">
            <w:rPr>
              <w:noProof/>
            </w:rPr>
            <w:t>2</w:t>
          </w:r>
          <w:r>
            <w:fldChar w:fldCharType="end"/>
          </w:r>
          <w:r>
            <w:t xml:space="preserve"> (</w:t>
          </w:r>
          <w:r w:rsidR="00AD195E">
            <w:fldChar w:fldCharType="begin"/>
          </w:r>
          <w:r w:rsidR="00AD195E">
            <w:instrText xml:space="preserve"> NUMPAGES  \* MERGEFORMAT </w:instrText>
          </w:r>
          <w:r w:rsidR="00AD195E">
            <w:fldChar w:fldCharType="separate"/>
          </w:r>
          <w:r w:rsidR="002E3168">
            <w:rPr>
              <w:noProof/>
            </w:rPr>
            <w:t>1</w:t>
          </w:r>
          <w:r w:rsidR="00AD195E">
            <w:rPr>
              <w:noProof/>
            </w:rPr>
            <w:fldChar w:fldCharType="end"/>
          </w:r>
          <w:r>
            <w:t>)</w:t>
          </w:r>
          <w:bookmarkEnd w:id="9"/>
        </w:p>
      </w:tc>
    </w:tr>
    <w:tr w:rsidR="00221921" w:rsidTr="00221921">
      <w:trPr>
        <w:cantSplit/>
        <w:trHeight w:hRule="exact" w:val="991"/>
      </w:trPr>
      <w:tc>
        <w:tcPr>
          <w:tcW w:w="3969" w:type="dxa"/>
          <w:vMerge/>
        </w:tcPr>
        <w:p w:rsidR="00221921" w:rsidRDefault="00221921">
          <w:pPr>
            <w:pStyle w:val="Sidhuvud"/>
            <w:tabs>
              <w:tab w:val="left" w:pos="2198"/>
              <w:tab w:val="left" w:pos="5387"/>
              <w:tab w:val="left" w:pos="7655"/>
            </w:tabs>
            <w:rPr>
              <w:sz w:val="18"/>
            </w:rPr>
          </w:pPr>
        </w:p>
      </w:tc>
      <w:tc>
        <w:tcPr>
          <w:tcW w:w="2410" w:type="dxa"/>
        </w:tcPr>
        <w:p w:rsidR="00221921" w:rsidRDefault="00221921">
          <w:pPr>
            <w:pStyle w:val="zLedtext"/>
          </w:pPr>
        </w:p>
        <w:p w:rsidR="00221921" w:rsidRPr="00B44653" w:rsidRDefault="00221921">
          <w:pPr>
            <w:pStyle w:val="zDate"/>
            <w:rPr>
              <w:rFonts w:ascii="Times LT Std" w:hAnsi="Times LT Std"/>
              <w:sz w:val="22"/>
              <w:szCs w:val="22"/>
            </w:rPr>
          </w:pPr>
          <w:r w:rsidRPr="00B44653">
            <w:rPr>
              <w:rFonts w:ascii="Times LT Std" w:hAnsi="Times LT Std"/>
              <w:sz w:val="22"/>
              <w:szCs w:val="22"/>
            </w:rPr>
            <w:fldChar w:fldCharType="begin"/>
          </w:r>
          <w:r w:rsidRPr="00B44653">
            <w:rPr>
              <w:rFonts w:ascii="Times LT Std" w:hAnsi="Times LT Std"/>
              <w:sz w:val="22"/>
              <w:szCs w:val="22"/>
            </w:rPr>
            <w:instrText xml:space="preserve"> STYLEREF zDate \* MERGEFORMAT </w:instrText>
          </w:r>
          <w:r w:rsidRPr="00B44653">
            <w:rPr>
              <w:rFonts w:ascii="Times LT Std" w:hAnsi="Times LT Std"/>
              <w:sz w:val="22"/>
              <w:szCs w:val="22"/>
            </w:rPr>
            <w:fldChar w:fldCharType="separate"/>
          </w:r>
          <w:r w:rsidR="002E3168">
            <w:rPr>
              <w:rFonts w:ascii="Times LT Std" w:hAnsi="Times LT Std"/>
              <w:noProof/>
              <w:sz w:val="22"/>
              <w:szCs w:val="22"/>
            </w:rPr>
            <w:t>2016-08-26</w:t>
          </w:r>
          <w:r w:rsidRPr="00B44653">
            <w:rPr>
              <w:rFonts w:ascii="Times LT Std" w:hAnsi="Times LT Std"/>
              <w:sz w:val="22"/>
              <w:szCs w:val="22"/>
            </w:rPr>
            <w:fldChar w:fldCharType="end"/>
          </w:r>
        </w:p>
      </w:tc>
      <w:tc>
        <w:tcPr>
          <w:tcW w:w="2268" w:type="dxa"/>
          <w:gridSpan w:val="2"/>
        </w:tcPr>
        <w:p w:rsidR="00221921" w:rsidRDefault="00221921">
          <w:pPr>
            <w:pStyle w:val="zLedtext"/>
          </w:pPr>
        </w:p>
        <w:p w:rsidR="00221921" w:rsidRPr="00B44653" w:rsidRDefault="00221921" w:rsidP="00B44653">
          <w:pPr>
            <w:pStyle w:val="zBeteck"/>
            <w:jc w:val="right"/>
            <w:rPr>
              <w:rFonts w:ascii="Times LT Std" w:hAnsi="Times LT Std"/>
              <w:sz w:val="22"/>
              <w:szCs w:val="22"/>
            </w:rPr>
          </w:pPr>
          <w:r w:rsidRPr="00B44653">
            <w:rPr>
              <w:rFonts w:ascii="Times LT Std" w:hAnsi="Times LT Std"/>
              <w:sz w:val="22"/>
              <w:szCs w:val="22"/>
            </w:rPr>
            <w:fldChar w:fldCharType="begin"/>
          </w:r>
          <w:r w:rsidRPr="00B44653">
            <w:rPr>
              <w:rFonts w:ascii="Times LT Std" w:hAnsi="Times LT Std"/>
              <w:sz w:val="22"/>
              <w:szCs w:val="22"/>
            </w:rPr>
            <w:instrText xml:space="preserve"> STYLEREF zBeteck \* MERGEFORMAT </w:instrText>
          </w:r>
          <w:r w:rsidRPr="00B44653">
            <w:rPr>
              <w:rFonts w:ascii="Times LT Std" w:hAnsi="Times LT Std"/>
              <w:sz w:val="22"/>
              <w:szCs w:val="22"/>
            </w:rPr>
            <w:fldChar w:fldCharType="separate"/>
          </w:r>
          <w:r w:rsidR="002E3168">
            <w:rPr>
              <w:rFonts w:ascii="Times LT Std" w:hAnsi="Times LT Std"/>
              <w:noProof/>
              <w:sz w:val="22"/>
              <w:szCs w:val="22"/>
            </w:rPr>
            <w:t>511-1476-15</w:t>
          </w:r>
          <w:r w:rsidRPr="00B44653">
            <w:rPr>
              <w:rFonts w:ascii="Times LT Std" w:hAnsi="Times LT Std"/>
              <w:sz w:val="22"/>
              <w:szCs w:val="22"/>
            </w:rPr>
            <w:fldChar w:fldCharType="end"/>
          </w:r>
        </w:p>
      </w:tc>
    </w:tr>
  </w:tbl>
  <w:p w:rsidR="001836EA" w:rsidRDefault="001836EA">
    <w:pPr>
      <w:pStyle w:val="Sidhuvu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6EA" w:rsidRDefault="00D948B4">
    <w:pPr>
      <w:pStyle w:val="Sidhuvud"/>
      <w:rPr>
        <w:sz w:val="2"/>
      </w:rPr>
    </w:pPr>
    <w:r>
      <w:rPr>
        <w:noProof/>
        <w:sz w:val="2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4603115</wp:posOffset>
              </wp:positionH>
              <wp:positionV relativeFrom="paragraph">
                <wp:posOffset>234315</wp:posOffset>
              </wp:positionV>
              <wp:extent cx="685800" cy="223520"/>
              <wp:effectExtent l="0" t="0" r="0" b="0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5800" cy="2235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bookmarkStart w:id="10" w:name="zPage"/>
                        <w:p w:rsidR="001836EA" w:rsidRDefault="001836EA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2E3168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(</w:t>
                          </w:r>
                          <w:r w:rsidR="00AD195E">
                            <w:fldChar w:fldCharType="begin"/>
                          </w:r>
                          <w:r w:rsidR="00AD195E">
                            <w:instrText xml:space="preserve"> NUMPAGES  \* MERGEFORMAT </w:instrText>
                          </w:r>
                          <w:r w:rsidR="00AD195E">
                            <w:fldChar w:fldCharType="separate"/>
                          </w:r>
                          <w:r w:rsidR="002E3168">
                            <w:rPr>
                              <w:noProof/>
                            </w:rPr>
                            <w:t>1</w:t>
                          </w:r>
                          <w:r w:rsidR="00AD195E">
                            <w:rPr>
                              <w:noProof/>
                            </w:rPr>
                            <w:fldChar w:fldCharType="end"/>
                          </w:r>
                          <w:r>
                            <w:t>)</w:t>
                          </w:r>
                          <w:bookmarkEnd w:id="10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362.45pt;margin-top:18.45pt;width:54pt;height:17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" stroked="f">
              <v:textbox inset="0,0,0,0">
                <w:txbxContent>
                  <w:bookmarkStart w:id="11" w:name="zPage"/>
                  <w:p w:rsidR="001836EA" w:rsidRDefault="001836EA">
                    <w:pPr>
                      <w:jc w:val="right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2E3168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(</w:t>
                    </w:r>
                    <w:r w:rsidR="00AD195E">
                      <w:fldChar w:fldCharType="begin"/>
                    </w:r>
                    <w:r w:rsidR="00AD195E">
                      <w:instrText xml:space="preserve"> NUMPAGES  \* MERGEFORMAT </w:instrText>
                    </w:r>
                    <w:r w:rsidR="00AD195E">
                      <w:fldChar w:fldCharType="separate"/>
                    </w:r>
                    <w:r w:rsidR="002E3168">
                      <w:rPr>
                        <w:noProof/>
                      </w:rPr>
                      <w:t>1</w:t>
                    </w:r>
                    <w:r w:rsidR="00AD195E">
                      <w:rPr>
                        <w:noProof/>
                      </w:rPr>
                      <w:fldChar w:fldCharType="end"/>
                    </w:r>
                    <w:r>
                      <w:t>)</w:t>
                    </w:r>
                    <w:bookmarkEnd w:id="11"/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155C9"/>
    <w:multiLevelType w:val="hybridMultilevel"/>
    <w:tmpl w:val="E6665DC0"/>
    <w:lvl w:ilvl="0" w:tplc="ABF6AB88">
      <w:start w:val="71"/>
      <w:numFmt w:val="bullet"/>
      <w:lvlText w:val="-"/>
      <w:lvlJc w:val="left"/>
      <w:pPr>
        <w:tabs>
          <w:tab w:val="num" w:pos="1793"/>
        </w:tabs>
        <w:ind w:left="1660" w:hanging="227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">
    <w:nsid w:val="58BA106C"/>
    <w:multiLevelType w:val="hybridMultilevel"/>
    <w:tmpl w:val="5CB02F7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8B4"/>
    <w:rsid w:val="00040852"/>
    <w:rsid w:val="00050CEA"/>
    <w:rsid w:val="001836EA"/>
    <w:rsid w:val="00217A20"/>
    <w:rsid w:val="00221921"/>
    <w:rsid w:val="00262681"/>
    <w:rsid w:val="002E3168"/>
    <w:rsid w:val="002F4AF5"/>
    <w:rsid w:val="00374E14"/>
    <w:rsid w:val="004C2931"/>
    <w:rsid w:val="006461C3"/>
    <w:rsid w:val="008C5905"/>
    <w:rsid w:val="00AD195E"/>
    <w:rsid w:val="00B44653"/>
    <w:rsid w:val="00C518E7"/>
    <w:rsid w:val="00CB3E08"/>
    <w:rsid w:val="00D27866"/>
    <w:rsid w:val="00D948B4"/>
    <w:rsid w:val="00EB3B3B"/>
    <w:rsid w:val="00F0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Rubrik1">
    <w:name w:val="heading 1"/>
    <w:basedOn w:val="Normal"/>
    <w:next w:val="Normal"/>
    <w:qFormat/>
    <w:pPr>
      <w:keepNext/>
      <w:outlineLvl w:val="0"/>
    </w:pPr>
    <w:rPr>
      <w:b/>
      <w:bCs/>
      <w:sz w:val="28"/>
    </w:rPr>
  </w:style>
  <w:style w:type="paragraph" w:styleId="Rubrik3">
    <w:name w:val="heading 3"/>
    <w:basedOn w:val="Normal"/>
    <w:next w:val="Normal"/>
    <w:qFormat/>
    <w:pPr>
      <w:keepNext/>
      <w:spacing w:before="240" w:after="60"/>
      <w:outlineLvl w:val="2"/>
    </w:pPr>
    <w:rPr>
      <w:b/>
    </w:rPr>
  </w:style>
  <w:style w:type="paragraph" w:styleId="Rubrik4">
    <w:name w:val="heading 4"/>
    <w:basedOn w:val="Normal"/>
    <w:next w:val="Normal"/>
    <w:qFormat/>
    <w:pPr>
      <w:keepNext/>
      <w:widowControl w:val="0"/>
      <w:spacing w:after="240"/>
      <w:outlineLvl w:val="3"/>
    </w:pPr>
    <w:rPr>
      <w:u w:val="singl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zLogoSymbol">
    <w:name w:val="zLogoSymbol"/>
    <w:basedOn w:val="Sidhuvud"/>
    <w:pPr>
      <w:tabs>
        <w:tab w:val="clear" w:pos="8504"/>
        <w:tab w:val="left" w:pos="2198"/>
        <w:tab w:val="left" w:pos="5387"/>
        <w:tab w:val="left" w:pos="7655"/>
        <w:tab w:val="right" w:pos="10065"/>
      </w:tabs>
      <w:jc w:val="right"/>
    </w:pPr>
  </w:style>
  <w:style w:type="paragraph" w:styleId="Sidhuvud">
    <w:name w:val="header"/>
    <w:pPr>
      <w:tabs>
        <w:tab w:val="center" w:pos="4252"/>
        <w:tab w:val="right" w:pos="8504"/>
      </w:tabs>
    </w:pPr>
    <w:rPr>
      <w:sz w:val="24"/>
    </w:rPr>
  </w:style>
  <w:style w:type="paragraph" w:customStyle="1" w:styleId="zNoAndPage">
    <w:name w:val="zNoAndPage"/>
    <w:basedOn w:val="Sidhuvud"/>
    <w:pPr>
      <w:tabs>
        <w:tab w:val="clear" w:pos="8504"/>
        <w:tab w:val="left" w:pos="1489"/>
        <w:tab w:val="left" w:pos="5387"/>
        <w:tab w:val="left" w:pos="7655"/>
        <w:tab w:val="right" w:pos="10065"/>
      </w:tabs>
      <w:spacing w:before="57"/>
    </w:pPr>
    <w:rPr>
      <w:sz w:val="22"/>
    </w:rPr>
  </w:style>
  <w:style w:type="paragraph" w:customStyle="1" w:styleId="zDokTyp">
    <w:name w:val="zDokTyp"/>
    <w:basedOn w:val="zLogoSymbol"/>
    <w:pPr>
      <w:spacing w:after="70"/>
      <w:jc w:val="left"/>
    </w:pPr>
  </w:style>
  <w:style w:type="paragraph" w:customStyle="1" w:styleId="zDate">
    <w:name w:val="zDate"/>
    <w:basedOn w:val="Sidhuvud"/>
    <w:pPr>
      <w:tabs>
        <w:tab w:val="left" w:pos="2198"/>
        <w:tab w:val="left" w:pos="5387"/>
        <w:tab w:val="left" w:pos="7655"/>
      </w:tabs>
    </w:pPr>
  </w:style>
  <w:style w:type="paragraph" w:customStyle="1" w:styleId="zBeteck">
    <w:name w:val="zBeteck"/>
    <w:basedOn w:val="Sidhuvud"/>
    <w:pPr>
      <w:tabs>
        <w:tab w:val="left" w:pos="2198"/>
        <w:tab w:val="left" w:pos="5387"/>
        <w:tab w:val="left" w:pos="7655"/>
      </w:tabs>
    </w:pPr>
  </w:style>
  <w:style w:type="paragraph" w:customStyle="1" w:styleId="D1HuvudaltRubrik">
    <w:name w:val="D1 Huvudalt Rubrik"/>
    <w:basedOn w:val="D1HuvudaltLista"/>
    <w:rPr>
      <w:b/>
      <w:color w:val="FF0000"/>
    </w:rPr>
  </w:style>
  <w:style w:type="paragraph" w:customStyle="1" w:styleId="D1HuvudaltLista">
    <w:name w:val="D1 Huvudalt Lista"/>
    <w:basedOn w:val="Normal"/>
    <w:pPr>
      <w:widowControl w:val="0"/>
    </w:pPr>
    <w:rPr>
      <w:vanish/>
    </w:rPr>
  </w:style>
  <w:style w:type="character" w:customStyle="1" w:styleId="DoldRDtextdialogruta1">
    <w:name w:val="Dold RÖD text (dialogruta 1)"/>
    <w:rPr>
      <w:color w:val="FF0000"/>
    </w:rPr>
  </w:style>
  <w:style w:type="paragraph" w:customStyle="1" w:styleId="D1ParaaltRubrik">
    <w:name w:val="D1 Paraalt Rubrik"/>
    <w:basedOn w:val="D1HuvudaltRubrik"/>
  </w:style>
  <w:style w:type="paragraph" w:customStyle="1" w:styleId="D1ParaaltLista">
    <w:name w:val="D1 Paraalt Lista"/>
    <w:basedOn w:val="D1HuvudaltLista"/>
  </w:style>
  <w:style w:type="paragraph" w:customStyle="1" w:styleId="D1DatumOmhndertaget">
    <w:name w:val="D1 Datum Omhändertaget"/>
    <w:basedOn w:val="D1HuvudaltRubrik"/>
  </w:style>
  <w:style w:type="paragraph" w:customStyle="1" w:styleId="D1DatumPrvotid">
    <w:name w:val="D1 Datum Prövotid"/>
    <w:basedOn w:val="D1DatumOmhndertaget"/>
  </w:style>
  <w:style w:type="paragraph" w:customStyle="1" w:styleId="D1Nationalitet">
    <w:name w:val="D1 Nationalitet"/>
    <w:basedOn w:val="D1DatumOmhndertaget"/>
  </w:style>
  <w:style w:type="paragraph" w:customStyle="1" w:styleId="D1UnderlagRubrik">
    <w:name w:val="D1 Underlag Rubrik"/>
    <w:basedOn w:val="D1HuvudaltRubrik"/>
  </w:style>
  <w:style w:type="paragraph" w:customStyle="1" w:styleId="D1UnderlagLista">
    <w:name w:val="D1 Underlag Lista"/>
    <w:basedOn w:val="D1HuvudaltLista"/>
  </w:style>
  <w:style w:type="paragraph" w:customStyle="1" w:styleId="D1struken">
    <w:name w:val="D1 struken"/>
    <w:basedOn w:val="D1Nationalitet"/>
    <w:rPr>
      <w:color w:val="800000"/>
    </w:rPr>
  </w:style>
  <w:style w:type="paragraph" w:customStyle="1" w:styleId="D1DatumTidigareBeslut">
    <w:name w:val="D1 Datum TidigareBeslut"/>
    <w:basedOn w:val="D1DatumOmhndertaget"/>
  </w:style>
  <w:style w:type="paragraph" w:customStyle="1" w:styleId="D1PartsinlagaRubrik">
    <w:name w:val="D1 Partsinlaga Rubrik"/>
    <w:basedOn w:val="D1HuvudaltRubrik"/>
  </w:style>
  <w:style w:type="paragraph" w:customStyle="1" w:styleId="D1Partsinlagalista">
    <w:name w:val="D1 Partsinlaga lista"/>
    <w:basedOn w:val="D1HuvudaltLista"/>
  </w:style>
  <w:style w:type="paragraph" w:customStyle="1" w:styleId="D1InformationRubrik">
    <w:name w:val="D1 Information Rubrik"/>
    <w:basedOn w:val="D1HuvudaltRubrik"/>
  </w:style>
  <w:style w:type="paragraph" w:customStyle="1" w:styleId="D1InformationLista">
    <w:name w:val="D1 Information Lista"/>
    <w:basedOn w:val="D1HuvudaltLista"/>
  </w:style>
  <w:style w:type="paragraph" w:customStyle="1" w:styleId="ValbldoldKANTLINJE">
    <w:name w:val="Val blå dold KANTLINJE"/>
    <w:basedOn w:val="Normal"/>
    <w:pPr>
      <w:pBdr>
        <w:bottom w:val="single" w:sz="4" w:space="1" w:color="008080"/>
      </w:pBd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before="120" w:after="240"/>
      <w:ind w:left="1701" w:hanging="1701"/>
    </w:pPr>
    <w:rPr>
      <w:vanish/>
      <w:color w:val="008080"/>
    </w:rPr>
  </w:style>
  <w:style w:type="character" w:customStyle="1" w:styleId="ValiBLdoldtext">
    <w:name w:val="Val i BLÅ dold text"/>
    <w:rPr>
      <w:b/>
      <w:vanish/>
      <w:color w:val="0000FF"/>
    </w:rPr>
  </w:style>
  <w:style w:type="paragraph" w:styleId="Brdtext">
    <w:name w:val="Body Text"/>
    <w:basedOn w:val="Normal"/>
    <w:pP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240"/>
    </w:pPr>
  </w:style>
  <w:style w:type="character" w:customStyle="1" w:styleId="D3Dialogelement">
    <w:name w:val="D3 Dialogelement"/>
    <w:rPr>
      <w:color w:val="auto"/>
    </w:rPr>
  </w:style>
  <w:style w:type="character" w:customStyle="1" w:styleId="ValiGRNdoldtext">
    <w:name w:val="Val i GRÖN dold text"/>
    <w:rPr>
      <w:b/>
      <w:vanish/>
      <w:color w:val="008000"/>
    </w:rPr>
  </w:style>
  <w:style w:type="paragraph" w:customStyle="1" w:styleId="zLedtext">
    <w:name w:val="zLedtext"/>
    <w:basedOn w:val="Sidhuvud"/>
    <w:pPr>
      <w:tabs>
        <w:tab w:val="left" w:pos="2198"/>
        <w:tab w:val="left" w:pos="5387"/>
        <w:tab w:val="left" w:pos="7655"/>
      </w:tabs>
    </w:pPr>
    <w:rPr>
      <w:rFonts w:ascii="Arial" w:hAnsi="Arial"/>
      <w:sz w:val="16"/>
    </w:rPr>
  </w:style>
  <w:style w:type="paragraph" w:customStyle="1" w:styleId="D1DatumVarning">
    <w:name w:val="D1 Datum Varning"/>
    <w:basedOn w:val="Normal"/>
    <w:pPr>
      <w:widowControl w:val="0"/>
    </w:pPr>
    <w:rPr>
      <w:b/>
      <w:vanish/>
      <w:color w:val="FF0000"/>
    </w:rPr>
  </w:style>
  <w:style w:type="paragraph" w:styleId="Sidfot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SidfotRad1">
    <w:name w:val="SidfotRad1"/>
    <w:basedOn w:val="Normal"/>
    <w:rPr>
      <w:b/>
      <w:sz w:val="16"/>
    </w:rPr>
  </w:style>
  <w:style w:type="paragraph" w:customStyle="1" w:styleId="SidfotRad2">
    <w:name w:val="SidfotRad2"/>
    <w:basedOn w:val="Normal"/>
    <w:rPr>
      <w:sz w:val="16"/>
    </w:rPr>
  </w:style>
  <w:style w:type="paragraph" w:customStyle="1" w:styleId="SidfotRad3">
    <w:name w:val="SidfotRad3"/>
    <w:basedOn w:val="Normal"/>
    <w:rPr>
      <w:sz w:val="16"/>
    </w:rPr>
  </w:style>
  <w:style w:type="paragraph" w:customStyle="1" w:styleId="zAdressSidfot">
    <w:name w:val="zAdressSidfot"/>
    <w:basedOn w:val="Sidfot"/>
    <w:rPr>
      <w:b/>
      <w:bCs/>
      <w:sz w:val="18"/>
    </w:rPr>
  </w:style>
  <w:style w:type="paragraph" w:customStyle="1" w:styleId="zAdressSidfotLedtext">
    <w:name w:val="zAdressSidfotLedtext"/>
    <w:basedOn w:val="zAdressSidfot"/>
    <w:pPr>
      <w:spacing w:before="40" w:after="20"/>
    </w:pPr>
    <w:rPr>
      <w:b w:val="0"/>
      <w:bCs w:val="0"/>
    </w:rPr>
  </w:style>
  <w:style w:type="paragraph" w:styleId="Brdtext2">
    <w:name w:val="Body Text 2"/>
    <w:basedOn w:val="Normal"/>
    <w:rPr>
      <w:rFonts w:ascii="Arial" w:hAnsi="Arial"/>
      <w:b/>
      <w:bCs/>
      <w:sz w:val="20"/>
    </w:rPr>
  </w:style>
  <w:style w:type="character" w:styleId="Hyperlnk">
    <w:name w:val="Hyperlink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Rubrik1">
    <w:name w:val="heading 1"/>
    <w:basedOn w:val="Normal"/>
    <w:next w:val="Normal"/>
    <w:qFormat/>
    <w:pPr>
      <w:keepNext/>
      <w:outlineLvl w:val="0"/>
    </w:pPr>
    <w:rPr>
      <w:b/>
      <w:bCs/>
      <w:sz w:val="28"/>
    </w:rPr>
  </w:style>
  <w:style w:type="paragraph" w:styleId="Rubrik3">
    <w:name w:val="heading 3"/>
    <w:basedOn w:val="Normal"/>
    <w:next w:val="Normal"/>
    <w:qFormat/>
    <w:pPr>
      <w:keepNext/>
      <w:spacing w:before="240" w:after="60"/>
      <w:outlineLvl w:val="2"/>
    </w:pPr>
    <w:rPr>
      <w:b/>
    </w:rPr>
  </w:style>
  <w:style w:type="paragraph" w:styleId="Rubrik4">
    <w:name w:val="heading 4"/>
    <w:basedOn w:val="Normal"/>
    <w:next w:val="Normal"/>
    <w:qFormat/>
    <w:pPr>
      <w:keepNext/>
      <w:widowControl w:val="0"/>
      <w:spacing w:after="240"/>
      <w:outlineLvl w:val="3"/>
    </w:pPr>
    <w:rPr>
      <w:u w:val="singl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zLogoSymbol">
    <w:name w:val="zLogoSymbol"/>
    <w:basedOn w:val="Sidhuvud"/>
    <w:pPr>
      <w:tabs>
        <w:tab w:val="clear" w:pos="8504"/>
        <w:tab w:val="left" w:pos="2198"/>
        <w:tab w:val="left" w:pos="5387"/>
        <w:tab w:val="left" w:pos="7655"/>
        <w:tab w:val="right" w:pos="10065"/>
      </w:tabs>
      <w:jc w:val="right"/>
    </w:pPr>
  </w:style>
  <w:style w:type="paragraph" w:styleId="Sidhuvud">
    <w:name w:val="header"/>
    <w:pPr>
      <w:tabs>
        <w:tab w:val="center" w:pos="4252"/>
        <w:tab w:val="right" w:pos="8504"/>
      </w:tabs>
    </w:pPr>
    <w:rPr>
      <w:sz w:val="24"/>
    </w:rPr>
  </w:style>
  <w:style w:type="paragraph" w:customStyle="1" w:styleId="zNoAndPage">
    <w:name w:val="zNoAndPage"/>
    <w:basedOn w:val="Sidhuvud"/>
    <w:pPr>
      <w:tabs>
        <w:tab w:val="clear" w:pos="8504"/>
        <w:tab w:val="left" w:pos="1489"/>
        <w:tab w:val="left" w:pos="5387"/>
        <w:tab w:val="left" w:pos="7655"/>
        <w:tab w:val="right" w:pos="10065"/>
      </w:tabs>
      <w:spacing w:before="57"/>
    </w:pPr>
    <w:rPr>
      <w:sz w:val="22"/>
    </w:rPr>
  </w:style>
  <w:style w:type="paragraph" w:customStyle="1" w:styleId="zDokTyp">
    <w:name w:val="zDokTyp"/>
    <w:basedOn w:val="zLogoSymbol"/>
    <w:pPr>
      <w:spacing w:after="70"/>
      <w:jc w:val="left"/>
    </w:pPr>
  </w:style>
  <w:style w:type="paragraph" w:customStyle="1" w:styleId="zDate">
    <w:name w:val="zDate"/>
    <w:basedOn w:val="Sidhuvud"/>
    <w:pPr>
      <w:tabs>
        <w:tab w:val="left" w:pos="2198"/>
        <w:tab w:val="left" w:pos="5387"/>
        <w:tab w:val="left" w:pos="7655"/>
      </w:tabs>
    </w:pPr>
  </w:style>
  <w:style w:type="paragraph" w:customStyle="1" w:styleId="zBeteck">
    <w:name w:val="zBeteck"/>
    <w:basedOn w:val="Sidhuvud"/>
    <w:pPr>
      <w:tabs>
        <w:tab w:val="left" w:pos="2198"/>
        <w:tab w:val="left" w:pos="5387"/>
        <w:tab w:val="left" w:pos="7655"/>
      </w:tabs>
    </w:pPr>
  </w:style>
  <w:style w:type="paragraph" w:customStyle="1" w:styleId="D1HuvudaltRubrik">
    <w:name w:val="D1 Huvudalt Rubrik"/>
    <w:basedOn w:val="D1HuvudaltLista"/>
    <w:rPr>
      <w:b/>
      <w:color w:val="FF0000"/>
    </w:rPr>
  </w:style>
  <w:style w:type="paragraph" w:customStyle="1" w:styleId="D1HuvudaltLista">
    <w:name w:val="D1 Huvudalt Lista"/>
    <w:basedOn w:val="Normal"/>
    <w:pPr>
      <w:widowControl w:val="0"/>
    </w:pPr>
    <w:rPr>
      <w:vanish/>
    </w:rPr>
  </w:style>
  <w:style w:type="character" w:customStyle="1" w:styleId="DoldRDtextdialogruta1">
    <w:name w:val="Dold RÖD text (dialogruta 1)"/>
    <w:rPr>
      <w:color w:val="FF0000"/>
    </w:rPr>
  </w:style>
  <w:style w:type="paragraph" w:customStyle="1" w:styleId="D1ParaaltRubrik">
    <w:name w:val="D1 Paraalt Rubrik"/>
    <w:basedOn w:val="D1HuvudaltRubrik"/>
  </w:style>
  <w:style w:type="paragraph" w:customStyle="1" w:styleId="D1ParaaltLista">
    <w:name w:val="D1 Paraalt Lista"/>
    <w:basedOn w:val="D1HuvudaltLista"/>
  </w:style>
  <w:style w:type="paragraph" w:customStyle="1" w:styleId="D1DatumOmhndertaget">
    <w:name w:val="D1 Datum Omhändertaget"/>
    <w:basedOn w:val="D1HuvudaltRubrik"/>
  </w:style>
  <w:style w:type="paragraph" w:customStyle="1" w:styleId="D1DatumPrvotid">
    <w:name w:val="D1 Datum Prövotid"/>
    <w:basedOn w:val="D1DatumOmhndertaget"/>
  </w:style>
  <w:style w:type="paragraph" w:customStyle="1" w:styleId="D1Nationalitet">
    <w:name w:val="D1 Nationalitet"/>
    <w:basedOn w:val="D1DatumOmhndertaget"/>
  </w:style>
  <w:style w:type="paragraph" w:customStyle="1" w:styleId="D1UnderlagRubrik">
    <w:name w:val="D1 Underlag Rubrik"/>
    <w:basedOn w:val="D1HuvudaltRubrik"/>
  </w:style>
  <w:style w:type="paragraph" w:customStyle="1" w:styleId="D1UnderlagLista">
    <w:name w:val="D1 Underlag Lista"/>
    <w:basedOn w:val="D1HuvudaltLista"/>
  </w:style>
  <w:style w:type="paragraph" w:customStyle="1" w:styleId="D1struken">
    <w:name w:val="D1 struken"/>
    <w:basedOn w:val="D1Nationalitet"/>
    <w:rPr>
      <w:color w:val="800000"/>
    </w:rPr>
  </w:style>
  <w:style w:type="paragraph" w:customStyle="1" w:styleId="D1DatumTidigareBeslut">
    <w:name w:val="D1 Datum TidigareBeslut"/>
    <w:basedOn w:val="D1DatumOmhndertaget"/>
  </w:style>
  <w:style w:type="paragraph" w:customStyle="1" w:styleId="D1PartsinlagaRubrik">
    <w:name w:val="D1 Partsinlaga Rubrik"/>
    <w:basedOn w:val="D1HuvudaltRubrik"/>
  </w:style>
  <w:style w:type="paragraph" w:customStyle="1" w:styleId="D1Partsinlagalista">
    <w:name w:val="D1 Partsinlaga lista"/>
    <w:basedOn w:val="D1HuvudaltLista"/>
  </w:style>
  <w:style w:type="paragraph" w:customStyle="1" w:styleId="D1InformationRubrik">
    <w:name w:val="D1 Information Rubrik"/>
    <w:basedOn w:val="D1HuvudaltRubrik"/>
  </w:style>
  <w:style w:type="paragraph" w:customStyle="1" w:styleId="D1InformationLista">
    <w:name w:val="D1 Information Lista"/>
    <w:basedOn w:val="D1HuvudaltLista"/>
  </w:style>
  <w:style w:type="paragraph" w:customStyle="1" w:styleId="ValbldoldKANTLINJE">
    <w:name w:val="Val blå dold KANTLINJE"/>
    <w:basedOn w:val="Normal"/>
    <w:pPr>
      <w:pBdr>
        <w:bottom w:val="single" w:sz="4" w:space="1" w:color="008080"/>
      </w:pBd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before="120" w:after="240"/>
      <w:ind w:left="1701" w:hanging="1701"/>
    </w:pPr>
    <w:rPr>
      <w:vanish/>
      <w:color w:val="008080"/>
    </w:rPr>
  </w:style>
  <w:style w:type="character" w:customStyle="1" w:styleId="ValiBLdoldtext">
    <w:name w:val="Val i BLÅ dold text"/>
    <w:rPr>
      <w:b/>
      <w:vanish/>
      <w:color w:val="0000FF"/>
    </w:rPr>
  </w:style>
  <w:style w:type="paragraph" w:styleId="Brdtext">
    <w:name w:val="Body Text"/>
    <w:basedOn w:val="Normal"/>
    <w:pP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240"/>
    </w:pPr>
  </w:style>
  <w:style w:type="character" w:customStyle="1" w:styleId="D3Dialogelement">
    <w:name w:val="D3 Dialogelement"/>
    <w:rPr>
      <w:color w:val="auto"/>
    </w:rPr>
  </w:style>
  <w:style w:type="character" w:customStyle="1" w:styleId="ValiGRNdoldtext">
    <w:name w:val="Val i GRÖN dold text"/>
    <w:rPr>
      <w:b/>
      <w:vanish/>
      <w:color w:val="008000"/>
    </w:rPr>
  </w:style>
  <w:style w:type="paragraph" w:customStyle="1" w:styleId="zLedtext">
    <w:name w:val="zLedtext"/>
    <w:basedOn w:val="Sidhuvud"/>
    <w:pPr>
      <w:tabs>
        <w:tab w:val="left" w:pos="2198"/>
        <w:tab w:val="left" w:pos="5387"/>
        <w:tab w:val="left" w:pos="7655"/>
      </w:tabs>
    </w:pPr>
    <w:rPr>
      <w:rFonts w:ascii="Arial" w:hAnsi="Arial"/>
      <w:sz w:val="16"/>
    </w:rPr>
  </w:style>
  <w:style w:type="paragraph" w:customStyle="1" w:styleId="D1DatumVarning">
    <w:name w:val="D1 Datum Varning"/>
    <w:basedOn w:val="Normal"/>
    <w:pPr>
      <w:widowControl w:val="0"/>
    </w:pPr>
    <w:rPr>
      <w:b/>
      <w:vanish/>
      <w:color w:val="FF0000"/>
    </w:rPr>
  </w:style>
  <w:style w:type="paragraph" w:styleId="Sidfot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SidfotRad1">
    <w:name w:val="SidfotRad1"/>
    <w:basedOn w:val="Normal"/>
    <w:rPr>
      <w:b/>
      <w:sz w:val="16"/>
    </w:rPr>
  </w:style>
  <w:style w:type="paragraph" w:customStyle="1" w:styleId="SidfotRad2">
    <w:name w:val="SidfotRad2"/>
    <w:basedOn w:val="Normal"/>
    <w:rPr>
      <w:sz w:val="16"/>
    </w:rPr>
  </w:style>
  <w:style w:type="paragraph" w:customStyle="1" w:styleId="SidfotRad3">
    <w:name w:val="SidfotRad3"/>
    <w:basedOn w:val="Normal"/>
    <w:rPr>
      <w:sz w:val="16"/>
    </w:rPr>
  </w:style>
  <w:style w:type="paragraph" w:customStyle="1" w:styleId="zAdressSidfot">
    <w:name w:val="zAdressSidfot"/>
    <w:basedOn w:val="Sidfot"/>
    <w:rPr>
      <w:b/>
      <w:bCs/>
      <w:sz w:val="18"/>
    </w:rPr>
  </w:style>
  <w:style w:type="paragraph" w:customStyle="1" w:styleId="zAdressSidfotLedtext">
    <w:name w:val="zAdressSidfotLedtext"/>
    <w:basedOn w:val="zAdressSidfot"/>
    <w:pPr>
      <w:spacing w:before="40" w:after="20"/>
    </w:pPr>
    <w:rPr>
      <w:b w:val="0"/>
      <w:bCs w:val="0"/>
    </w:rPr>
  </w:style>
  <w:style w:type="paragraph" w:styleId="Brdtext2">
    <w:name w:val="Body Text 2"/>
    <w:basedOn w:val="Normal"/>
    <w:rPr>
      <w:rFonts w:ascii="Arial" w:hAnsi="Arial"/>
      <w:b/>
      <w:bCs/>
      <w:sz w:val="20"/>
    </w:rPr>
  </w:style>
  <w:style w:type="character" w:styleId="Hyperlnk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lansstyrelsen.se\kal\group\Gemensamt\Mallar\Naturskydd\bilaga_&#246;verklagan.dot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bilaga_överklagan.dot</Template>
  <TotalTime>2</TotalTime>
  <Pages>1</Pages>
  <Words>229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Grundmall för Alstra</vt:lpstr>
    </vt:vector>
  </TitlesOfParts>
  <Company>Torev TextDesign</Company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Grundmall för Alstra</dc:title>
  <dc:creator>Isendahl Patrick</dc:creator>
  <dc:description>Ingår i Alstra 1.1 - 1999-02-09_x000d_
Torev TextDesign, Yvonne ThorfveEverett</dc:description>
  <cp:lastModifiedBy>Isendahl Patrick</cp:lastModifiedBy>
  <cp:revision>2</cp:revision>
  <cp:lastPrinted>2016-08-22T13:51:00Z</cp:lastPrinted>
  <dcterms:created xsi:type="dcterms:W3CDTF">2016-06-30T11:42:00Z</dcterms:created>
  <dcterms:modified xsi:type="dcterms:W3CDTF">2016-08-22T14:18:00Z</dcterms:modified>
</cp:coreProperties>
</file>