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086" w:rsidRDefault="00734086" w:rsidP="00AD4DDF">
      <w:pPr>
        <w:ind w:left="-567" w:right="565"/>
      </w:pPr>
      <w:bookmarkStart w:id="0" w:name="_GoBack"/>
      <w:bookmarkEnd w:id="0"/>
    </w:p>
    <w:p w:rsidR="00106650" w:rsidRDefault="00A53769" w:rsidP="00AD4DDF">
      <w:pPr>
        <w:ind w:left="-567" w:right="565"/>
      </w:pP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18CCA" wp14:editId="6102C978">
                <wp:simplePos x="0" y="0"/>
                <wp:positionH relativeFrom="column">
                  <wp:posOffset>-1362075</wp:posOffset>
                </wp:positionH>
                <wp:positionV relativeFrom="paragraph">
                  <wp:posOffset>2863850</wp:posOffset>
                </wp:positionV>
                <wp:extent cx="6456680" cy="1481455"/>
                <wp:effectExtent l="0" t="0" r="1270" b="4445"/>
                <wp:wrapNone/>
                <wp:docPr id="2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6680" cy="1481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34086" w:rsidRDefault="009466E6" w:rsidP="00734086">
                            <w:pPr>
                              <w:pStyle w:val="Rubrik"/>
                              <w:widowControl w:val="0"/>
                              <w:rPr>
                                <w:sz w:val="80"/>
                                <w:szCs w:val="80"/>
                                <w14:ligatures w14:val="none"/>
                              </w:rPr>
                            </w:pPr>
                            <w:r>
                              <w:rPr>
                                <w:sz w:val="80"/>
                                <w:szCs w:val="80"/>
                                <w14:ligatures w14:val="none"/>
                              </w:rPr>
                              <w:t>Skötselplan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18CCA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107.25pt;margin-top:225.5pt;width:508.4pt;height:116.6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734086" w:rsidRDefault="009466E6" w:rsidP="00734086">
                      <w:pPr>
                        <w:pStyle w:val="Rubrik"/>
                        <w:widowControl w:val="0"/>
                        <w:rPr>
                          <w:sz w:val="80"/>
                          <w:szCs w:val="80"/>
                          <w14:ligatures w14:val="none"/>
                        </w:rPr>
                      </w:pPr>
                      <w:r>
                        <w:rPr>
                          <w:sz w:val="80"/>
                          <w:szCs w:val="80"/>
                          <w14:ligatures w14:val="none"/>
                        </w:rPr>
                        <w:t>Skötselplan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57BD6" wp14:editId="36FC9424">
                <wp:simplePos x="0" y="0"/>
                <wp:positionH relativeFrom="column">
                  <wp:posOffset>-1346835</wp:posOffset>
                </wp:positionH>
                <wp:positionV relativeFrom="paragraph">
                  <wp:posOffset>3884930</wp:posOffset>
                </wp:positionV>
                <wp:extent cx="6633845" cy="1082675"/>
                <wp:effectExtent l="0" t="0" r="0" b="3175"/>
                <wp:wrapNone/>
                <wp:docPr id="3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845" cy="1082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34086" w:rsidRDefault="009466E6" w:rsidP="00734086">
                            <w:pPr>
                              <w:pStyle w:val="Brdtext"/>
                              <w:widowControl w:val="0"/>
                              <w:rPr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color w:val="000000"/>
                                <w:sz w:val="44"/>
                                <w:szCs w:val="44"/>
                                <w14:ligatures w14:val="none"/>
                              </w:rPr>
                              <w:t>För naturreservatet Hällkistan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57BD6" id="Text Box 20" o:spid="_x0000_s1027" type="#_x0000_t202" style="position:absolute;left:0;text-align:left;margin-left:-106.05pt;margin-top:305.9pt;width:522.35pt;height:8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734086" w:rsidRDefault="009466E6" w:rsidP="00734086">
                      <w:pPr>
                        <w:pStyle w:val="Brdtext"/>
                        <w:widowControl w:val="0"/>
                        <w:rPr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color w:val="000000"/>
                          <w:sz w:val="44"/>
                          <w:szCs w:val="44"/>
                          <w14:ligatures w14:val="none"/>
                        </w:rPr>
                        <w:t>För naturreservatet Hällkistan</w:t>
                      </w:r>
                    </w:p>
                  </w:txbxContent>
                </v:textbox>
              </v:shape>
            </w:pict>
          </mc:Fallback>
        </mc:AlternateContent>
      </w:r>
      <w:r w:rsidR="00734086">
        <w:br w:type="page"/>
      </w: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74716D" w:rsidRDefault="0074716D" w:rsidP="00AD4DDF">
      <w:pPr>
        <w:pStyle w:val="Innehllsfrteckning"/>
        <w:numPr>
          <w:ilvl w:val="0"/>
          <w:numId w:val="0"/>
        </w:numPr>
        <w:ind w:left="-567" w:right="565"/>
      </w:pPr>
    </w:p>
    <w:p w:rsidR="00DE2078" w:rsidRDefault="00AD4DDF" w:rsidP="00AD4DDF">
      <w:pPr>
        <w:ind w:left="-567" w:right="565"/>
        <w:rPr>
          <w:rFonts w:ascii="Ebrima" w:eastAsia="Times New Roman" w:hAnsi="Ebrima" w:cs="Arial"/>
          <w:b/>
          <w:bCs/>
          <w:color w:val="282727"/>
          <w:kern w:val="32"/>
          <w:sz w:val="32"/>
          <w:szCs w:val="32"/>
          <w:lang w:eastAsia="sv-SE"/>
        </w:rPr>
      </w:pPr>
      <w:r>
        <w:rPr>
          <w:noProof/>
          <w:color w:val="FFFFFF" w:themeColor="background1"/>
          <w:lang w:eastAsia="sv-S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4B9AAA" wp14:editId="70795FF8">
                <wp:simplePos x="0" y="0"/>
                <wp:positionH relativeFrom="margin">
                  <wp:posOffset>-361232</wp:posOffset>
                </wp:positionH>
                <wp:positionV relativeFrom="margin">
                  <wp:posOffset>6638925</wp:posOffset>
                </wp:positionV>
                <wp:extent cx="4827270" cy="1331595"/>
                <wp:effectExtent l="0" t="0" r="11430" b="20955"/>
                <wp:wrapSquare wrapText="bothSides"/>
                <wp:docPr id="2" name="Grup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7270" cy="1331595"/>
                          <a:chOff x="0" y="-1"/>
                          <a:chExt cx="4827930" cy="1332091"/>
                        </a:xfrm>
                      </wpg:grpSpPr>
                      <wps:wsp>
                        <wps:cNvPr id="5" name="Rektangel med rundade hörn diagonalt 5"/>
                        <wps:cNvSpPr>
                          <a:spLocks noChangeAspect="1"/>
                        </wps:cNvSpPr>
                        <wps:spPr>
                          <a:xfrm>
                            <a:off x="0" y="-1"/>
                            <a:ext cx="4827930" cy="1332091"/>
                          </a:xfrm>
                          <a:prstGeom prst="round2Diag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ruta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90500"/>
                            <a:ext cx="4124325" cy="953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E2078" w:rsidRPr="00DD3124" w:rsidRDefault="00DE2078" w:rsidP="00195E79">
                              <w:pPr>
                                <w:pStyle w:val="BrdtextKumla"/>
                                <w:spacing w:line="260" w:lineRule="exact"/>
                                <w:rPr>
                                  <w:color w:val="FFFFFF" w:themeColor="background1"/>
                                </w:rPr>
                              </w:pPr>
                              <w:r w:rsidRPr="00DD3124">
                                <w:rPr>
                                  <w:color w:val="FFFFFF" w:themeColor="background1"/>
                                </w:rPr>
                                <w:t>Beslutande:</w:t>
                              </w:r>
                              <w:r w:rsidR="009911B7"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="009466E6">
                                <w:rPr>
                                  <w:color w:val="FFFFFF" w:themeColor="background1"/>
                                </w:rPr>
                                <w:t>Kommunfullmäktige</w:t>
                              </w:r>
                              <w:r w:rsidRPr="00DD3124">
                                <w:rPr>
                                  <w:color w:val="FFFFFF" w:themeColor="background1"/>
                                </w:rPr>
                                <w:br/>
                                <w:t>Datum och parag</w:t>
                              </w:r>
                              <w:r w:rsidR="00A5113B">
                                <w:rPr>
                                  <w:color w:val="FFFFFF" w:themeColor="background1"/>
                                </w:rPr>
                                <w:t>raf:</w:t>
                              </w:r>
                              <w:r w:rsidR="00A5113B">
                                <w:rPr>
                                  <w:color w:val="FFFFFF" w:themeColor="background1"/>
                                </w:rPr>
                                <w:br/>
                                <w:t>Dokumentansvarig:</w:t>
                              </w:r>
                              <w:r w:rsidR="009466E6"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="00A5113B">
                                <w:rPr>
                                  <w:color w:val="FFFFFF" w:themeColor="background1"/>
                                </w:rPr>
                                <w:br/>
                                <w:t>Revideras</w:t>
                              </w:r>
                              <w:r w:rsidRPr="00DD3124">
                                <w:rPr>
                                  <w:color w:val="FFFFFF" w:themeColor="background1"/>
                                </w:rPr>
                                <w:t>:</w:t>
                              </w:r>
                              <w:r w:rsidR="009466E6">
                                <w:rPr>
                                  <w:color w:val="FFFFFF" w:themeColor="background1"/>
                                </w:rPr>
                                <w:t xml:space="preserve"> vid behov</w:t>
                              </w:r>
                              <w:r w:rsidRPr="00DD3124">
                                <w:rPr>
                                  <w:color w:val="FFFFFF" w:themeColor="background1"/>
                                </w:rPr>
                                <w:br/>
                                <w:t>Gäller till:</w:t>
                              </w:r>
                              <w:r w:rsidR="009466E6">
                                <w:rPr>
                                  <w:color w:val="FFFFFF" w:themeColor="background1"/>
                                </w:rPr>
                                <w:t xml:space="preserve"> tills vidare</w:t>
                              </w:r>
                            </w:p>
                            <w:p w:rsidR="00DE2078" w:rsidRDefault="00DE2078" w:rsidP="00DE207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4B9AAA" id="Grupp 2" o:spid="_x0000_s1028" style="position:absolute;left:0;text-align:left;margin-left:-28.45pt;margin-top:522.75pt;width:380.1pt;height:104.85pt;z-index:251661312;mso-position-horizontal-relative:margin;mso-position-vertical-relative:margin" coordorigin="" coordsize="48279,13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">
                <v:shape id="Rektangel med rundade hörn diagonalt 5" o:spid="_x0000_s1029" style="position:absolute;width:48279;height:13320;visibility:visible;mso-wrap-style:none;v-text-anchor:middle" coordsize="4827930,1332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" path="m222020,l4827930,r,l4827930,1110071v,122618,-99402,222020,-222020,222020l,1332091r,l,222020c,99402,99402,,222020,xe" fillcolor="#5a2c81 [3204]" strokecolor="white [3212]" strokeweight="2pt">
                  <v:path arrowok="t" o:connecttype="custom" o:connectlocs="222020,0;4827930,0;4827930,0;4827930,1110071;4605910,1332091;0,1332091;0,1332091;0,222020;222020,0" o:connectangles="0,0,0,0,0,0,0,0,0"/>
                  <o:lock v:ext="edit" aspectratio="t"/>
                </v:shape>
                <v:shape id="Textruta 2" o:spid="_x0000_s1030" type="#_x0000_t202" style="position:absolute;left:3619;top:1905;width:41243;height:9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DE2078" w:rsidRPr="00DD3124" w:rsidRDefault="00DE2078" w:rsidP="00195E79">
                        <w:pPr>
                          <w:pStyle w:val="BrdtextKumla"/>
                          <w:spacing w:line="260" w:lineRule="exact"/>
                          <w:rPr>
                            <w:color w:val="FFFFFF" w:themeColor="background1"/>
                          </w:rPr>
                        </w:pPr>
                        <w:r w:rsidRPr="00DD3124">
                          <w:rPr>
                            <w:color w:val="FFFFFF" w:themeColor="background1"/>
                          </w:rPr>
                          <w:t>Beslutande:</w:t>
                        </w:r>
                        <w:r w:rsidR="009911B7">
                          <w:rPr>
                            <w:color w:val="FFFFFF" w:themeColor="background1"/>
                          </w:rPr>
                          <w:t xml:space="preserve"> </w:t>
                        </w:r>
                        <w:r w:rsidR="009466E6">
                          <w:rPr>
                            <w:color w:val="FFFFFF" w:themeColor="background1"/>
                          </w:rPr>
                          <w:t>Kommunfullmäktige</w:t>
                        </w:r>
                        <w:r w:rsidRPr="00DD3124">
                          <w:rPr>
                            <w:color w:val="FFFFFF" w:themeColor="background1"/>
                          </w:rPr>
                          <w:br/>
                          <w:t>Datum och parag</w:t>
                        </w:r>
                        <w:r w:rsidR="00A5113B">
                          <w:rPr>
                            <w:color w:val="FFFFFF" w:themeColor="background1"/>
                          </w:rPr>
                          <w:t>raf:</w:t>
                        </w:r>
                        <w:r w:rsidR="00A5113B">
                          <w:rPr>
                            <w:color w:val="FFFFFF" w:themeColor="background1"/>
                          </w:rPr>
                          <w:br/>
                          <w:t>Dokumentansvarig:</w:t>
                        </w:r>
                        <w:r w:rsidR="009466E6">
                          <w:rPr>
                            <w:color w:val="FFFFFF" w:themeColor="background1"/>
                          </w:rPr>
                          <w:t xml:space="preserve"> </w:t>
                        </w:r>
                        <w:r w:rsidR="00A5113B">
                          <w:rPr>
                            <w:color w:val="FFFFFF" w:themeColor="background1"/>
                          </w:rPr>
                          <w:br/>
                          <w:t>Revideras</w:t>
                        </w:r>
                        <w:r w:rsidRPr="00DD3124">
                          <w:rPr>
                            <w:color w:val="FFFFFF" w:themeColor="background1"/>
                          </w:rPr>
                          <w:t>:</w:t>
                        </w:r>
                        <w:r w:rsidR="009466E6">
                          <w:rPr>
                            <w:color w:val="FFFFFF" w:themeColor="background1"/>
                          </w:rPr>
                          <w:t xml:space="preserve"> vid behov</w:t>
                        </w:r>
                        <w:r w:rsidRPr="00DD3124">
                          <w:rPr>
                            <w:color w:val="FFFFFF" w:themeColor="background1"/>
                          </w:rPr>
                          <w:br/>
                          <w:t>Gäller till:</w:t>
                        </w:r>
                        <w:r w:rsidR="009466E6">
                          <w:rPr>
                            <w:color w:val="FFFFFF" w:themeColor="background1"/>
                          </w:rPr>
                          <w:t xml:space="preserve"> tills vidare</w:t>
                        </w:r>
                      </w:p>
                      <w:p w:rsidR="00DE2078" w:rsidRDefault="00DE2078" w:rsidP="00DE2078"/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DE2078">
        <w:br w:type="page"/>
      </w:r>
    </w:p>
    <w:p w:rsidR="00193B18" w:rsidRDefault="009466E6" w:rsidP="00193B18">
      <w:pPr>
        <w:pStyle w:val="Huvudrubrik"/>
        <w:spacing w:before="0" w:after="0"/>
        <w:ind w:left="-567" w:right="567"/>
      </w:pPr>
      <w:r>
        <w:lastRenderedPageBreak/>
        <w:t>Preliminär skötselplan (iståndsättnings- och restaureringsplan) för naturreservatet Hällkistan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Avsikten är att denna plan ska ersättas av en ny skötselplan inom ca 5 år.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Områdesindelning</w:t>
      </w:r>
      <w:r>
        <w:rPr>
          <w:rFonts w:ascii="Cambria" w:hAnsi="Cambria"/>
          <w:b w:val="0"/>
          <w:sz w:val="22"/>
          <w:szCs w:val="22"/>
        </w:rPr>
        <w:tab/>
        <w:t>område 1: Hällkistan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ab/>
      </w:r>
      <w:r>
        <w:rPr>
          <w:rFonts w:ascii="Cambria" w:hAnsi="Cambria"/>
          <w:b w:val="0"/>
          <w:sz w:val="22"/>
          <w:szCs w:val="22"/>
        </w:rPr>
        <w:tab/>
        <w:t>område 2: området öster om Hällkistan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ab/>
      </w:r>
      <w:r>
        <w:rPr>
          <w:rFonts w:ascii="Cambria" w:hAnsi="Cambria"/>
          <w:b w:val="0"/>
          <w:sz w:val="22"/>
          <w:szCs w:val="22"/>
        </w:rPr>
        <w:tab/>
        <w:t>område 3: området med orkidéer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ab/>
      </w:r>
      <w:r>
        <w:rPr>
          <w:rFonts w:ascii="Cambria" w:hAnsi="Cambria"/>
          <w:b w:val="0"/>
          <w:sz w:val="22"/>
          <w:szCs w:val="22"/>
        </w:rPr>
        <w:tab/>
        <w:t>område 4: kalkstensbrott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ab/>
      </w:r>
      <w:r>
        <w:rPr>
          <w:rFonts w:ascii="Cambria" w:hAnsi="Cambria"/>
          <w:b w:val="0"/>
          <w:sz w:val="22"/>
          <w:szCs w:val="22"/>
        </w:rPr>
        <w:tab/>
        <w:t>område 5: skogen väster och norr om kalkstensbrott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P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Övergripande skötsel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Årlig tillsyn och kontroll och vid behov åtgärder årligen avseende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-gränsmarkeringsstolpar,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-anslagstavlor och informationstavlor,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-parkeringsplatserna vad gäller information och nedskräpning,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 xml:space="preserve">-tillsyn och insatser mot </w:t>
      </w:r>
      <w:proofErr w:type="spellStart"/>
      <w:r>
        <w:rPr>
          <w:rFonts w:ascii="Cambria" w:hAnsi="Cambria"/>
          <w:b w:val="0"/>
          <w:sz w:val="22"/>
          <w:szCs w:val="22"/>
        </w:rPr>
        <w:t>bl</w:t>
      </w:r>
      <w:proofErr w:type="spellEnd"/>
      <w:r>
        <w:rPr>
          <w:rFonts w:ascii="Cambria" w:hAnsi="Cambria"/>
          <w:b w:val="0"/>
          <w:sz w:val="22"/>
          <w:szCs w:val="22"/>
        </w:rPr>
        <w:t xml:space="preserve"> a nedskräpning genomförs vår, sommar och höst. I område 4 inbegriper detta att även ta upp eventuellt skräp ur den lilla vattensamlingen i brottet.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P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Skötselanvisning område 1: Hällkistan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Fornlämningsområdet ska skötas enligt den vårdplan som upprättats av Länsstyrelsen 20</w:t>
      </w:r>
      <w:r w:rsidR="009D6C1E">
        <w:rPr>
          <w:rFonts w:ascii="Cambria" w:hAnsi="Cambria"/>
          <w:b w:val="0"/>
          <w:sz w:val="22"/>
          <w:szCs w:val="22"/>
        </w:rPr>
        <w:t>0</w:t>
      </w:r>
      <w:r>
        <w:rPr>
          <w:rFonts w:ascii="Cambria" w:hAnsi="Cambria"/>
          <w:b w:val="0"/>
          <w:sz w:val="22"/>
          <w:szCs w:val="22"/>
        </w:rPr>
        <w:t>5-10-18.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P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Skötselanvisning område 2: området öster om Hällkistan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Öppnas upp till ett ljusare område genom borttagning av i första hand ca 30% av krontäckningen av buskar och träd. Genomfördes första gången 201</w:t>
      </w:r>
      <w:r w:rsidR="00082293">
        <w:rPr>
          <w:rFonts w:ascii="Cambria" w:hAnsi="Cambria"/>
          <w:b w:val="0"/>
          <w:sz w:val="22"/>
          <w:szCs w:val="22"/>
        </w:rPr>
        <w:t>4</w:t>
      </w:r>
      <w:r>
        <w:rPr>
          <w:rFonts w:ascii="Cambria" w:hAnsi="Cambria"/>
          <w:b w:val="0"/>
          <w:sz w:val="22"/>
          <w:szCs w:val="22"/>
        </w:rPr>
        <w:t>. Karaktären bibehålls sedan genom kompletterande insatser då det behövs.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P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Skötselanvisning område 3: området med orkidéer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Området sköts genom att igenväxning inte får äga rum. År 201</w:t>
      </w:r>
      <w:r w:rsidR="00082293">
        <w:rPr>
          <w:rFonts w:ascii="Cambria" w:hAnsi="Cambria"/>
          <w:b w:val="0"/>
          <w:sz w:val="22"/>
          <w:szCs w:val="22"/>
        </w:rPr>
        <w:t>4</w:t>
      </w:r>
      <w:r>
        <w:rPr>
          <w:rFonts w:ascii="Cambria" w:hAnsi="Cambria"/>
          <w:b w:val="0"/>
          <w:sz w:val="22"/>
          <w:szCs w:val="22"/>
        </w:rPr>
        <w:t xml:space="preserve"> togs buskar och träd bort som hotar orkidéerna. Insatser genomförs vart tredje år.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P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Skötselanvisning område 4: kalkstensbrottet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Träd och buskar gallrades i området 201</w:t>
      </w:r>
      <w:r w:rsidR="00082293">
        <w:rPr>
          <w:rFonts w:ascii="Cambria" w:hAnsi="Cambria"/>
          <w:b w:val="0"/>
          <w:sz w:val="22"/>
          <w:szCs w:val="22"/>
        </w:rPr>
        <w:t>4</w:t>
      </w:r>
      <w:r>
        <w:rPr>
          <w:rFonts w:ascii="Cambria" w:hAnsi="Cambria"/>
          <w:b w:val="0"/>
          <w:sz w:val="22"/>
          <w:szCs w:val="22"/>
        </w:rPr>
        <w:t xml:space="preserve"> och därefter vart femte år. En markerad gångstig har iordningställts.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  <w:r w:rsidRPr="00193B18">
        <w:rPr>
          <w:rFonts w:ascii="Cambria" w:hAnsi="Cambria"/>
          <w:sz w:val="22"/>
          <w:szCs w:val="22"/>
        </w:rPr>
        <w:t>Skötselanvisning område 5: skogen väster och norr om kalkstensbrottet</w:t>
      </w:r>
    </w:p>
    <w:p w:rsidR="00193B18" w:rsidRDefault="00193B18" w:rsidP="00193B18">
      <w:pPr>
        <w:pStyle w:val="Huvudrubrik"/>
        <w:spacing w:before="0" w:after="0"/>
        <w:ind w:left="-567" w:right="567"/>
        <w:rPr>
          <w:rFonts w:ascii="Cambria" w:hAnsi="Cambria"/>
          <w:sz w:val="22"/>
          <w:szCs w:val="22"/>
        </w:rPr>
      </w:pPr>
    </w:p>
    <w:p w:rsidR="009466E6" w:rsidRPr="009466E6" w:rsidRDefault="00193B18" w:rsidP="00112B94">
      <w:pPr>
        <w:pStyle w:val="Huvudrubrik"/>
        <w:spacing w:before="0" w:after="0"/>
        <w:ind w:left="-567" w:right="567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Träd och buskar gallras för att få ljusnedsläpp till blåsipporna. Insatser genomfördes 201</w:t>
      </w:r>
      <w:r w:rsidR="00082293">
        <w:rPr>
          <w:rFonts w:ascii="Cambria" w:hAnsi="Cambria"/>
          <w:b w:val="0"/>
          <w:sz w:val="22"/>
          <w:szCs w:val="22"/>
        </w:rPr>
        <w:t>4</w:t>
      </w:r>
      <w:r>
        <w:rPr>
          <w:rFonts w:ascii="Cambria" w:hAnsi="Cambria"/>
          <w:b w:val="0"/>
          <w:sz w:val="22"/>
          <w:szCs w:val="22"/>
        </w:rPr>
        <w:t xml:space="preserve"> och därefter vid behov, troligen med 5-10 års intervaller.</w:t>
      </w:r>
      <w:r w:rsidRPr="00193B18">
        <w:rPr>
          <w:rFonts w:ascii="Cambria" w:hAnsi="Cambria"/>
          <w:sz w:val="22"/>
          <w:szCs w:val="22"/>
        </w:rPr>
        <w:t xml:space="preserve"> </w:t>
      </w:r>
    </w:p>
    <w:sectPr w:rsidR="009466E6" w:rsidRPr="009466E6" w:rsidSect="003E24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418" w:bottom="1418" w:left="2835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3C5" w:rsidRDefault="00B343C5" w:rsidP="00C01C94">
      <w:pPr>
        <w:spacing w:after="0" w:line="240" w:lineRule="auto"/>
      </w:pPr>
      <w:r>
        <w:separator/>
      </w:r>
    </w:p>
  </w:endnote>
  <w:endnote w:type="continuationSeparator" w:id="0">
    <w:p w:rsidR="00B343C5" w:rsidRDefault="00B343C5" w:rsidP="00C01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300" w:rsidRDefault="004F330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BD" w:rsidRDefault="003E24BD">
    <w:pPr>
      <w:pStyle w:val="Sidfot"/>
    </w:pPr>
  </w:p>
  <w:p w:rsidR="003E24BD" w:rsidRDefault="003E24B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300" w:rsidRDefault="004F330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3C5" w:rsidRDefault="00B343C5" w:rsidP="00C01C94">
      <w:pPr>
        <w:spacing w:after="0" w:line="240" w:lineRule="auto"/>
      </w:pPr>
      <w:r>
        <w:separator/>
      </w:r>
    </w:p>
  </w:footnote>
  <w:footnote w:type="continuationSeparator" w:id="0">
    <w:p w:rsidR="00B343C5" w:rsidRDefault="00B343C5" w:rsidP="00C01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300" w:rsidRDefault="004F330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300" w:rsidRDefault="004F3300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54" w:rsidRDefault="00246493">
    <w:r>
      <w:rPr>
        <w:noProof/>
        <w:lang w:eastAsia="sv-SE"/>
      </w:rPr>
      <mc:AlternateContent>
        <mc:Choice Requires="wpg">
          <w:drawing>
            <wp:anchor distT="0" distB="0" distL="114300" distR="114300" simplePos="0" relativeHeight="251655162" behindDoc="1" locked="0" layoutInCell="1" allowOverlap="1" wp14:anchorId="34018732" wp14:editId="39AC664D">
              <wp:simplePos x="0" y="0"/>
              <wp:positionH relativeFrom="column">
                <wp:posOffset>-5730061</wp:posOffset>
              </wp:positionH>
              <wp:positionV relativeFrom="paragraph">
                <wp:posOffset>-2163445</wp:posOffset>
              </wp:positionV>
              <wp:extent cx="14083765" cy="12126450"/>
              <wp:effectExtent l="0" t="0" r="0" b="8890"/>
              <wp:wrapNone/>
              <wp:docPr id="9" name="Grup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83765" cy="12126450"/>
                        <a:chOff x="0" y="0"/>
                        <a:chExt cx="14083765" cy="12126450"/>
                      </a:xfrm>
                    </wpg:grpSpPr>
                    <pic:pic xmlns:pic="http://schemas.openxmlformats.org/drawingml/2006/picture">
                      <pic:nvPicPr>
                        <pic:cNvPr id="10" name="Picture 24" descr="Kommunvapnet_kompakt_svart_text_cmyk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56253" y="3449256"/>
                          <a:ext cx="1710055" cy="101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1" name="Freeform 25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083765" cy="7107925"/>
                        </a:xfrm>
                        <a:custGeom>
                          <a:avLst/>
                          <a:gdLst>
                            <a:gd name="T0" fmla="*/ 109904 w 6649212"/>
                            <a:gd name="T1" fmla="*/ 64477 h 3122732"/>
                            <a:gd name="T2" fmla="*/ 927589 w 6649212"/>
                            <a:gd name="T3" fmla="*/ 407377 h 3122732"/>
                            <a:gd name="T4" fmla="*/ 2448658 w 6649212"/>
                            <a:gd name="T5" fmla="*/ 1163515 h 3122732"/>
                            <a:gd name="T6" fmla="*/ 3327889 w 6649212"/>
                            <a:gd name="T7" fmla="*/ 1849315 h 3122732"/>
                            <a:gd name="T8" fmla="*/ 4497266 w 6649212"/>
                            <a:gd name="T9" fmla="*/ 2834054 h 3122732"/>
                            <a:gd name="T10" fmla="*/ 5860073 w 6649212"/>
                            <a:gd name="T11" fmla="*/ 3122732 h 3122732"/>
                            <a:gd name="T12" fmla="*/ 6581804 w 6649212"/>
                            <a:gd name="T13" fmla="*/ 2834054 h 3122732"/>
                            <a:gd name="T14" fmla="*/ 6264520 w 6649212"/>
                            <a:gd name="T15" fmla="*/ 1726223 h 3122732"/>
                            <a:gd name="T16" fmla="*/ 5358912 w 6649212"/>
                            <a:gd name="T17" fmla="*/ 723900 h 3122732"/>
                            <a:gd name="T18" fmla="*/ 4259873 w 6649212"/>
                            <a:gd name="T19" fmla="*/ 257908 h 3122732"/>
                            <a:gd name="T20" fmla="*/ 2457450 w 6649212"/>
                            <a:gd name="T21" fmla="*/ 152400 h 3122732"/>
                            <a:gd name="T22" fmla="*/ 1006720 w 6649212"/>
                            <a:gd name="T23" fmla="*/ 108438 h 3122732"/>
                            <a:gd name="T24" fmla="*/ 268166 w 6649212"/>
                            <a:gd name="T25" fmla="*/ 20515 h 3122732"/>
                            <a:gd name="T26" fmla="*/ 201344 w 6649212"/>
                            <a:gd name="T27" fmla="*/ 155917 h 3122732"/>
                            <a:gd name="T28" fmla="*/ 109904 w 6649212"/>
                            <a:gd name="T29" fmla="*/ 64477 h 31227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6649212" h="3122732">
                              <a:moveTo>
                                <a:pt x="109904" y="64477"/>
                              </a:moveTo>
                              <a:cubicBezTo>
                                <a:pt x="219808" y="128954"/>
                                <a:pt x="537797" y="224204"/>
                                <a:pt x="927589" y="407377"/>
                              </a:cubicBezTo>
                              <a:cubicBezTo>
                                <a:pt x="1317381" y="590550"/>
                                <a:pt x="2048608" y="923192"/>
                                <a:pt x="2448658" y="1163515"/>
                              </a:cubicBezTo>
                              <a:cubicBezTo>
                                <a:pt x="2848708" y="1403838"/>
                                <a:pt x="2986454" y="1570892"/>
                                <a:pt x="3327889" y="1849315"/>
                              </a:cubicBezTo>
                              <a:cubicBezTo>
                                <a:pt x="3669324" y="2127738"/>
                                <a:pt x="4075235" y="2621818"/>
                                <a:pt x="4497266" y="2834054"/>
                              </a:cubicBezTo>
                              <a:cubicBezTo>
                                <a:pt x="4919297" y="3046290"/>
                                <a:pt x="5512650" y="3122732"/>
                                <a:pt x="5860073" y="3122732"/>
                              </a:cubicBezTo>
                              <a:cubicBezTo>
                                <a:pt x="6207496" y="3122732"/>
                                <a:pt x="6514396" y="3066805"/>
                                <a:pt x="6581804" y="2834054"/>
                              </a:cubicBezTo>
                              <a:cubicBezTo>
                                <a:pt x="6649212" y="2601303"/>
                                <a:pt x="6468335" y="2077915"/>
                                <a:pt x="6264520" y="1726223"/>
                              </a:cubicBezTo>
                              <a:cubicBezTo>
                                <a:pt x="6060705" y="1374531"/>
                                <a:pt x="5693020" y="968619"/>
                                <a:pt x="5358912" y="723900"/>
                              </a:cubicBezTo>
                              <a:cubicBezTo>
                                <a:pt x="5024804" y="479181"/>
                                <a:pt x="4743450" y="353158"/>
                                <a:pt x="4259873" y="257908"/>
                              </a:cubicBezTo>
                              <a:cubicBezTo>
                                <a:pt x="3776296" y="162658"/>
                                <a:pt x="2999642" y="177312"/>
                                <a:pt x="2457450" y="152400"/>
                              </a:cubicBezTo>
                              <a:cubicBezTo>
                                <a:pt x="1915258" y="127488"/>
                                <a:pt x="1371601" y="130419"/>
                                <a:pt x="1006720" y="108438"/>
                              </a:cubicBezTo>
                              <a:cubicBezTo>
                                <a:pt x="641839" y="86457"/>
                                <a:pt x="416170" y="26377"/>
                                <a:pt x="268166" y="20515"/>
                              </a:cubicBezTo>
                              <a:cubicBezTo>
                                <a:pt x="120162" y="14653"/>
                                <a:pt x="0" y="0"/>
                                <a:pt x="201344" y="155917"/>
                              </a:cubicBezTo>
                              <a:cubicBezTo>
                                <a:pt x="201344" y="155917"/>
                                <a:pt x="109904" y="64477"/>
                                <a:pt x="109904" y="6447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76E71"/>
                        </a:solidFill>
                        <a:ln w="508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2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75230" y="10289894"/>
                          <a:ext cx="2475865" cy="183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29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03625" y="11875625"/>
                          <a:ext cx="3676015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5521FE" id="Grupp 9" o:spid="_x0000_s1026" style="position:absolute;margin-left:-451.2pt;margin-top:-170.35pt;width:1108.95pt;height:954.85pt;z-index:-251661318" coordsize="140837,121264" o:gfxdata="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27" type="#_x0000_t75" alt="Kommunvapnet_kompakt_svart_text_cmyk" style="position:absolute;left:44562;top:34492;width:17101;height:10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" fillcolor="#5b9bd5" strokecolor="black [0]" strokeweight="2pt">
                <v:imagedata r:id="rId4" o:title="Kommunvapnet_kompakt_svart_text_cmyk"/>
                <v:shadow color="black [0]"/>
                <v:path arrowok="t"/>
              </v:shape>
              <v:shape id="Freeform 25" o:spid="_x0000_s1028" style="position:absolute;width:140837;height:71079;visibility:visible;mso-wrap-style:square;v-text-anchor:top" coordsize="6649212,312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" path="m109904,64477v109904,64477,427893,159727,817685,342900c1317381,590550,2048608,923192,2448658,1163515v400050,240323,537796,407377,879231,685800c3669324,2127738,4075235,2621818,4497266,2834054v422031,212236,1015384,288678,1362807,288678c6207496,3122732,6514396,3066805,6581804,2834054v67408,-232751,-113469,-756139,-317284,-1107831c6060705,1374531,5693020,968619,5358912,723900,5024804,479181,4743450,353158,4259873,257908,3776296,162658,2999642,177312,2457450,152400,1915258,127488,1371601,130419,1006720,108438,641839,86457,416170,26377,268166,20515,120162,14653,,,201344,155917v,,-91440,-91440,-91440,-91440xe" fillcolor="#376e71" strokecolor="white" strokeweight="4pt">
                <v:shadow color="#ffc000"/>
                <v:path arrowok="t" o:connecttype="custom" o:connectlocs="232789,146762;1964736,927267;5186528,2648379;7048836,4209389;9525706,6450840;12412281,7107925;13940987,6450840;13268945,3929208;11350767,1647732;9022881,587047;5205150,346891;2132344,246825;568005,46696;426469,354896;232789,146762" o:connectangles="0,0,0,0,0,0,0,0,0,0,0,0,0,0,0"/>
              </v:shape>
              <v:shape id="Picture 28" o:spid="_x0000_s1029" type="#_x0000_t75" style="position:absolute;left:43752;top:102898;width:24758;height:18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" fillcolor="#5b9bd5" strokecolor="black [0]" strokeweight="2pt">
                <v:imagedata r:id="rId5" o:title=""/>
                <v:shadow color="black [0]"/>
                <v:path arrowok="t"/>
              </v:shape>
              <v:shape id="Picture 29" o:spid="_x0000_s1030" type="#_x0000_t75" style="position:absolute;left:73036;top:118756;width:36760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" fillcolor="#5b9bd5" strokecolor="black [0]" strokeweight="2pt">
                <v:imagedata r:id="rId6" o:title=""/>
                <v:shadow color="black [0]"/>
                <v:path arrowok="t"/>
              </v:shape>
            </v:group>
          </w:pict>
        </mc:Fallback>
      </mc:AlternateContent>
    </w:r>
  </w:p>
  <w:p w:rsidR="00E97A8C" w:rsidRDefault="00E97A8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8CA10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A869F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528E9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94B7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72B5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7A34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7EE7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1FEF0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020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1AEC7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E23369"/>
    <w:multiLevelType w:val="hybridMultilevel"/>
    <w:tmpl w:val="F22E7FA2"/>
    <w:lvl w:ilvl="0" w:tplc="6D969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C70D3E"/>
    <w:multiLevelType w:val="hybridMultilevel"/>
    <w:tmpl w:val="580AF1BC"/>
    <w:lvl w:ilvl="0" w:tplc="7434933C">
      <w:start w:val="1"/>
      <w:numFmt w:val="bullet"/>
      <w:pStyle w:val="Punktlista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5A2C81" w:themeColor="accent1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5036C"/>
    <w:multiLevelType w:val="hybridMultilevel"/>
    <w:tmpl w:val="EC806A84"/>
    <w:lvl w:ilvl="0" w:tplc="51F0D664">
      <w:start w:val="1"/>
      <w:numFmt w:val="decimal"/>
      <w:pStyle w:val="Innehllsfrteckning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953D6"/>
    <w:multiLevelType w:val="hybridMultilevel"/>
    <w:tmpl w:val="519434F6"/>
    <w:lvl w:ilvl="0" w:tplc="973C5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C7ACC"/>
    <w:multiLevelType w:val="hybridMultilevel"/>
    <w:tmpl w:val="E7B475AC"/>
    <w:lvl w:ilvl="0" w:tplc="E22EB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24240"/>
    <w:multiLevelType w:val="hybridMultilevel"/>
    <w:tmpl w:val="8A288D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1"/>
  </w:num>
  <w:num w:numId="13">
    <w:abstractNumId w:val="14"/>
  </w:num>
  <w:num w:numId="14">
    <w:abstractNumId w:val="12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481"/>
    <w:rsid w:val="00002830"/>
    <w:rsid w:val="000302B9"/>
    <w:rsid w:val="00032F4E"/>
    <w:rsid w:val="00046CE3"/>
    <w:rsid w:val="00046DE7"/>
    <w:rsid w:val="0005593C"/>
    <w:rsid w:val="00082293"/>
    <w:rsid w:val="000F0D58"/>
    <w:rsid w:val="00106650"/>
    <w:rsid w:val="00112B94"/>
    <w:rsid w:val="00155AE7"/>
    <w:rsid w:val="001609DF"/>
    <w:rsid w:val="00193B18"/>
    <w:rsid w:val="00195E79"/>
    <w:rsid w:val="001A4079"/>
    <w:rsid w:val="001E549F"/>
    <w:rsid w:val="00246493"/>
    <w:rsid w:val="00261250"/>
    <w:rsid w:val="00265CF7"/>
    <w:rsid w:val="00272204"/>
    <w:rsid w:val="00277661"/>
    <w:rsid w:val="00291E6F"/>
    <w:rsid w:val="002E30CA"/>
    <w:rsid w:val="002F7EA7"/>
    <w:rsid w:val="003838AA"/>
    <w:rsid w:val="003D5694"/>
    <w:rsid w:val="003E24BD"/>
    <w:rsid w:val="004F144D"/>
    <w:rsid w:val="004F3300"/>
    <w:rsid w:val="005000BD"/>
    <w:rsid w:val="00535E97"/>
    <w:rsid w:val="0057601C"/>
    <w:rsid w:val="005A2407"/>
    <w:rsid w:val="005F45BC"/>
    <w:rsid w:val="005F64D8"/>
    <w:rsid w:val="00606DB1"/>
    <w:rsid w:val="006811B7"/>
    <w:rsid w:val="006B00D7"/>
    <w:rsid w:val="00734086"/>
    <w:rsid w:val="0074716D"/>
    <w:rsid w:val="007B6BE6"/>
    <w:rsid w:val="00811F1E"/>
    <w:rsid w:val="008149AD"/>
    <w:rsid w:val="008559E4"/>
    <w:rsid w:val="0088096F"/>
    <w:rsid w:val="009466E6"/>
    <w:rsid w:val="00975AE3"/>
    <w:rsid w:val="00990451"/>
    <w:rsid w:val="009907A6"/>
    <w:rsid w:val="009911B7"/>
    <w:rsid w:val="009B5481"/>
    <w:rsid w:val="009C4481"/>
    <w:rsid w:val="009D6C1E"/>
    <w:rsid w:val="00A242F7"/>
    <w:rsid w:val="00A4271E"/>
    <w:rsid w:val="00A5113B"/>
    <w:rsid w:val="00A53769"/>
    <w:rsid w:val="00AD4DDF"/>
    <w:rsid w:val="00B21531"/>
    <w:rsid w:val="00B217B4"/>
    <w:rsid w:val="00B343C5"/>
    <w:rsid w:val="00B769C9"/>
    <w:rsid w:val="00BC2893"/>
    <w:rsid w:val="00BC674B"/>
    <w:rsid w:val="00C01C94"/>
    <w:rsid w:val="00C11EF2"/>
    <w:rsid w:val="00C6109D"/>
    <w:rsid w:val="00C6548E"/>
    <w:rsid w:val="00C8356E"/>
    <w:rsid w:val="00C95B83"/>
    <w:rsid w:val="00CC2020"/>
    <w:rsid w:val="00D71775"/>
    <w:rsid w:val="00D77158"/>
    <w:rsid w:val="00D80E48"/>
    <w:rsid w:val="00DB59A4"/>
    <w:rsid w:val="00DD3124"/>
    <w:rsid w:val="00DE2078"/>
    <w:rsid w:val="00DF2F3C"/>
    <w:rsid w:val="00E17A9E"/>
    <w:rsid w:val="00E27E7D"/>
    <w:rsid w:val="00E3494B"/>
    <w:rsid w:val="00E43DA1"/>
    <w:rsid w:val="00E46C3F"/>
    <w:rsid w:val="00E54621"/>
    <w:rsid w:val="00E97A8C"/>
    <w:rsid w:val="00EA61D4"/>
    <w:rsid w:val="00EE3BEB"/>
    <w:rsid w:val="00EE550F"/>
    <w:rsid w:val="00F071B6"/>
    <w:rsid w:val="00F36D8B"/>
    <w:rsid w:val="00F60A49"/>
    <w:rsid w:val="00F635E8"/>
    <w:rsid w:val="00F647CA"/>
    <w:rsid w:val="00F65D6D"/>
    <w:rsid w:val="00F679DA"/>
    <w:rsid w:val="00F71A67"/>
    <w:rsid w:val="00F7356C"/>
    <w:rsid w:val="00F8171A"/>
    <w:rsid w:val="00F96F5E"/>
    <w:rsid w:val="00FA26C8"/>
    <w:rsid w:val="00FB6754"/>
    <w:rsid w:val="00FF68E5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F0D58"/>
  </w:style>
  <w:style w:type="paragraph" w:styleId="Rubrik1">
    <w:name w:val="heading 1"/>
    <w:basedOn w:val="Normal"/>
    <w:next w:val="Normal"/>
    <w:link w:val="Rubrik1Char"/>
    <w:uiPriority w:val="9"/>
    <w:rsid w:val="000F0D58"/>
    <w:pPr>
      <w:keepNext/>
      <w:spacing w:before="480" w:after="120"/>
      <w:outlineLvl w:val="0"/>
    </w:pPr>
    <w:rPr>
      <w:rFonts w:asciiTheme="majorHAnsi" w:eastAsia="Times New Roman" w:hAnsiTheme="majorHAnsi" w:cs="Arial"/>
      <w:b/>
      <w:bCs/>
      <w:kern w:val="32"/>
      <w:sz w:val="28"/>
      <w:szCs w:val="32"/>
      <w:lang w:eastAsia="sv-SE"/>
    </w:rPr>
  </w:style>
  <w:style w:type="paragraph" w:styleId="Rubrik2">
    <w:name w:val="heading 2"/>
    <w:basedOn w:val="Normal"/>
    <w:next w:val="Normal"/>
    <w:link w:val="Rubrik2Char"/>
    <w:uiPriority w:val="9"/>
    <w:unhideWhenUsed/>
    <w:rsid w:val="00F36D8B"/>
    <w:pPr>
      <w:keepNext/>
      <w:spacing w:before="200" w:after="0"/>
      <w:outlineLvl w:val="1"/>
    </w:pPr>
    <w:rPr>
      <w:rFonts w:asciiTheme="majorHAnsi" w:eastAsia="Times New Roman" w:hAnsiTheme="majorHAnsi" w:cs="Arial"/>
      <w:b/>
      <w:bCs/>
      <w:iCs/>
      <w:sz w:val="26"/>
      <w:szCs w:val="28"/>
      <w:lang w:eastAsia="sv-SE"/>
    </w:rPr>
  </w:style>
  <w:style w:type="paragraph" w:styleId="Rubrik3">
    <w:name w:val="heading 3"/>
    <w:basedOn w:val="Normal"/>
    <w:next w:val="Normal"/>
    <w:link w:val="Rubrik3Char"/>
    <w:uiPriority w:val="9"/>
    <w:unhideWhenUsed/>
    <w:rsid w:val="00F36D8B"/>
    <w:pPr>
      <w:keepNext/>
      <w:spacing w:before="200" w:after="0"/>
      <w:outlineLvl w:val="2"/>
    </w:pPr>
    <w:rPr>
      <w:rFonts w:asciiTheme="majorHAnsi" w:eastAsia="Times New Roman" w:hAnsiTheme="majorHAnsi" w:cs="Arial"/>
      <w:b/>
      <w:bCs/>
      <w:szCs w:val="26"/>
      <w:lang w:eastAsia="sv-SE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F36D8B"/>
    <w:pPr>
      <w:keepNext/>
      <w:spacing w:before="200" w:after="0"/>
      <w:outlineLvl w:val="3"/>
    </w:pPr>
    <w:rPr>
      <w:rFonts w:asciiTheme="majorHAnsi" w:eastAsia="Times New Roman" w:hAnsiTheme="majorHAnsi" w:cs="Times New Roman"/>
      <w:b/>
      <w:bCs/>
      <w:i/>
      <w:szCs w:val="2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C01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01C94"/>
  </w:style>
  <w:style w:type="paragraph" w:styleId="Sidfot">
    <w:name w:val="footer"/>
    <w:basedOn w:val="Normal"/>
    <w:link w:val="SidfotChar"/>
    <w:uiPriority w:val="99"/>
    <w:unhideWhenUsed/>
    <w:rsid w:val="00C01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01C94"/>
  </w:style>
  <w:style w:type="character" w:styleId="Sidnummer">
    <w:name w:val="page number"/>
    <w:basedOn w:val="Standardstycketeckensnitt"/>
    <w:semiHidden/>
    <w:rsid w:val="00C01C94"/>
  </w:style>
  <w:style w:type="character" w:styleId="Platshllartext">
    <w:name w:val="Placeholder Text"/>
    <w:basedOn w:val="Standardstycketeckensnitt"/>
    <w:uiPriority w:val="99"/>
    <w:semiHidden/>
    <w:rsid w:val="00C01C94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01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01C94"/>
    <w:rPr>
      <w:rFonts w:ascii="Tahoma" w:hAnsi="Tahoma" w:cs="Tahoma"/>
      <w:sz w:val="16"/>
      <w:szCs w:val="16"/>
    </w:rPr>
  </w:style>
  <w:style w:type="paragraph" w:styleId="Ingetavstnd">
    <w:name w:val="No Spacing"/>
    <w:uiPriority w:val="1"/>
    <w:rsid w:val="00C01C94"/>
    <w:pPr>
      <w:spacing w:after="0" w:line="240" w:lineRule="auto"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0F0D58"/>
    <w:rPr>
      <w:rFonts w:asciiTheme="majorHAnsi" w:eastAsia="Times New Roman" w:hAnsiTheme="majorHAnsi" w:cs="Arial"/>
      <w:b/>
      <w:bCs/>
      <w:kern w:val="32"/>
      <w:sz w:val="28"/>
      <w:szCs w:val="32"/>
      <w:lang w:eastAsia="sv-SE"/>
    </w:rPr>
  </w:style>
  <w:style w:type="paragraph" w:styleId="Datum">
    <w:name w:val="Date"/>
    <w:basedOn w:val="Normal"/>
    <w:next w:val="Normal"/>
    <w:link w:val="DatumChar"/>
    <w:uiPriority w:val="99"/>
    <w:unhideWhenUsed/>
    <w:rsid w:val="000302B9"/>
  </w:style>
  <w:style w:type="character" w:customStyle="1" w:styleId="DatumChar">
    <w:name w:val="Datum Char"/>
    <w:basedOn w:val="Standardstycketeckensnitt"/>
    <w:link w:val="Datum"/>
    <w:uiPriority w:val="99"/>
    <w:rsid w:val="000302B9"/>
  </w:style>
  <w:style w:type="character" w:customStyle="1" w:styleId="Rubrik2Char">
    <w:name w:val="Rubrik 2 Char"/>
    <w:basedOn w:val="Standardstycketeckensnitt"/>
    <w:link w:val="Rubrik2"/>
    <w:uiPriority w:val="9"/>
    <w:rsid w:val="00F36D8B"/>
    <w:rPr>
      <w:rFonts w:asciiTheme="majorHAnsi" w:eastAsia="Times New Roman" w:hAnsiTheme="majorHAnsi" w:cs="Arial"/>
      <w:b/>
      <w:bCs/>
      <w:iCs/>
      <w:sz w:val="26"/>
      <w:szCs w:val="28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F36D8B"/>
    <w:rPr>
      <w:rFonts w:asciiTheme="majorHAnsi" w:eastAsia="Times New Roman" w:hAnsiTheme="majorHAnsi" w:cs="Arial"/>
      <w:b/>
      <w:bCs/>
      <w:szCs w:val="26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F36D8B"/>
    <w:rPr>
      <w:rFonts w:asciiTheme="majorHAnsi" w:eastAsia="Times New Roman" w:hAnsiTheme="majorHAnsi" w:cs="Times New Roman"/>
      <w:b/>
      <w:bCs/>
      <w:i/>
      <w:szCs w:val="28"/>
      <w:lang w:eastAsia="sv-SE"/>
    </w:rPr>
  </w:style>
  <w:style w:type="character" w:styleId="Hyperlnk">
    <w:name w:val="Hyperlink"/>
    <w:basedOn w:val="Standardstycketeckensnitt"/>
    <w:uiPriority w:val="99"/>
    <w:unhideWhenUsed/>
    <w:rsid w:val="007B6BE6"/>
    <w:rPr>
      <w:color w:val="5A2C81" w:themeColor="hyperlink"/>
      <w:u w:val="single"/>
    </w:rPr>
  </w:style>
  <w:style w:type="table" w:styleId="Tabellrutnt">
    <w:name w:val="Table Grid"/>
    <w:basedOn w:val="Normaltabell"/>
    <w:uiPriority w:val="59"/>
    <w:rsid w:val="00EE5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dtextKumla">
    <w:name w:val="Brödtext Kumla"/>
    <w:link w:val="BrdtextKumlaChar"/>
    <w:qFormat/>
    <w:rsid w:val="009911B7"/>
    <w:pPr>
      <w:spacing w:line="240" w:lineRule="exact"/>
    </w:pPr>
    <w:rPr>
      <w:rFonts w:ascii="Cambria" w:hAnsi="Cambria"/>
      <w:color w:val="282727"/>
    </w:rPr>
  </w:style>
  <w:style w:type="paragraph" w:customStyle="1" w:styleId="Huvudrubrik">
    <w:name w:val="Huvudrubrik"/>
    <w:basedOn w:val="Rubrik1"/>
    <w:link w:val="HuvudrubrikChar"/>
    <w:qFormat/>
    <w:rsid w:val="00106650"/>
    <w:pPr>
      <w:spacing w:after="240" w:line="240" w:lineRule="auto"/>
    </w:pPr>
    <w:rPr>
      <w:rFonts w:ascii="Ebrima" w:hAnsi="Ebrima"/>
      <w:color w:val="282727"/>
      <w:sz w:val="32"/>
    </w:rPr>
  </w:style>
  <w:style w:type="character" w:customStyle="1" w:styleId="BrdtextKumlaChar">
    <w:name w:val="Brödtext Kumla Char"/>
    <w:basedOn w:val="Standardstycketeckensnitt"/>
    <w:link w:val="BrdtextKumla"/>
    <w:rsid w:val="009911B7"/>
    <w:rPr>
      <w:rFonts w:ascii="Cambria" w:hAnsi="Cambria"/>
      <w:color w:val="282727"/>
    </w:rPr>
  </w:style>
  <w:style w:type="paragraph" w:customStyle="1" w:styleId="Underrubrik1">
    <w:name w:val="Underrubrik1"/>
    <w:basedOn w:val="Huvudrubrik"/>
    <w:link w:val="Underrubrik1Char"/>
    <w:qFormat/>
    <w:rsid w:val="00106650"/>
    <w:pPr>
      <w:spacing w:after="200"/>
    </w:pPr>
    <w:rPr>
      <w:sz w:val="24"/>
    </w:rPr>
  </w:style>
  <w:style w:type="character" w:customStyle="1" w:styleId="HuvudrubrikChar">
    <w:name w:val="Huvudrubrik Char"/>
    <w:basedOn w:val="Rubrik1Char"/>
    <w:link w:val="Huvudrubrik"/>
    <w:rsid w:val="00106650"/>
    <w:rPr>
      <w:rFonts w:ascii="Ebrima" w:eastAsia="Times New Roman" w:hAnsi="Ebrima" w:cs="Arial"/>
      <w:b/>
      <w:bCs/>
      <w:color w:val="282727"/>
      <w:kern w:val="32"/>
      <w:sz w:val="32"/>
      <w:szCs w:val="32"/>
      <w:lang w:eastAsia="sv-SE"/>
    </w:rPr>
  </w:style>
  <w:style w:type="paragraph" w:customStyle="1" w:styleId="Mellanrubrik">
    <w:name w:val="Mellanrubrik"/>
    <w:basedOn w:val="Underrubrik1"/>
    <w:link w:val="MellanrubrikChar"/>
    <w:qFormat/>
    <w:rsid w:val="00106650"/>
    <w:rPr>
      <w:sz w:val="22"/>
    </w:rPr>
  </w:style>
  <w:style w:type="character" w:customStyle="1" w:styleId="Underrubrik1Char">
    <w:name w:val="Underrubrik1 Char"/>
    <w:basedOn w:val="HuvudrubrikChar"/>
    <w:link w:val="Underrubrik1"/>
    <w:rsid w:val="00106650"/>
    <w:rPr>
      <w:rFonts w:ascii="Ebrima" w:eastAsia="Times New Roman" w:hAnsi="Ebrima" w:cs="Arial"/>
      <w:b/>
      <w:bCs/>
      <w:color w:val="282727"/>
      <w:kern w:val="32"/>
      <w:sz w:val="24"/>
      <w:szCs w:val="32"/>
      <w:lang w:eastAsia="sv-SE"/>
    </w:rPr>
  </w:style>
  <w:style w:type="character" w:customStyle="1" w:styleId="MellanrubrikChar">
    <w:name w:val="Mellanrubrik Char"/>
    <w:basedOn w:val="Underrubrik1Char"/>
    <w:link w:val="Mellanrubrik"/>
    <w:rsid w:val="00106650"/>
    <w:rPr>
      <w:rFonts w:ascii="Ebrima" w:eastAsia="Times New Roman" w:hAnsi="Ebrima" w:cs="Arial"/>
      <w:b/>
      <w:bCs/>
      <w:color w:val="282727"/>
      <w:kern w:val="32"/>
      <w:sz w:val="24"/>
      <w:szCs w:val="32"/>
      <w:lang w:eastAsia="sv-SE"/>
    </w:rPr>
  </w:style>
  <w:style w:type="paragraph" w:styleId="Rubrik">
    <w:name w:val="Title"/>
    <w:link w:val="RubrikChar"/>
    <w:uiPriority w:val="10"/>
    <w:rsid w:val="00734086"/>
    <w:pPr>
      <w:spacing w:after="0" w:line="240" w:lineRule="auto"/>
    </w:pPr>
    <w:rPr>
      <w:rFonts w:ascii="Ebrima" w:eastAsia="Times New Roman" w:hAnsi="Ebrima" w:cs="Times New Roman"/>
      <w:b/>
      <w:bCs/>
      <w:color w:val="2E2D2C"/>
      <w:kern w:val="28"/>
      <w:sz w:val="96"/>
      <w:szCs w:val="96"/>
      <w:lang w:eastAsia="sv-SE"/>
      <w14:ligatures w14:val="standard"/>
      <w14:cntxtAlts/>
    </w:rPr>
  </w:style>
  <w:style w:type="character" w:customStyle="1" w:styleId="RubrikChar">
    <w:name w:val="Rubrik Char"/>
    <w:basedOn w:val="Standardstycketeckensnitt"/>
    <w:link w:val="Rubrik"/>
    <w:uiPriority w:val="10"/>
    <w:rsid w:val="00734086"/>
    <w:rPr>
      <w:rFonts w:ascii="Ebrima" w:eastAsia="Times New Roman" w:hAnsi="Ebrima" w:cs="Times New Roman"/>
      <w:b/>
      <w:bCs/>
      <w:color w:val="2E2D2C"/>
      <w:kern w:val="28"/>
      <w:sz w:val="96"/>
      <w:szCs w:val="96"/>
      <w:lang w:eastAsia="sv-SE"/>
      <w14:ligatures w14:val="standard"/>
      <w14:cntxtAlts/>
    </w:rPr>
  </w:style>
  <w:style w:type="paragraph" w:styleId="Brdtext">
    <w:name w:val="Body Text"/>
    <w:link w:val="BrdtextChar"/>
    <w:uiPriority w:val="99"/>
    <w:unhideWhenUsed/>
    <w:rsid w:val="00734086"/>
    <w:pPr>
      <w:spacing w:after="0" w:line="240" w:lineRule="auto"/>
    </w:pPr>
    <w:rPr>
      <w:rFonts w:ascii="Cambria" w:eastAsia="Times New Roman" w:hAnsi="Cambria" w:cs="Times New Roman"/>
      <w:color w:val="2E2D2C"/>
      <w:kern w:val="28"/>
      <w:sz w:val="56"/>
      <w:szCs w:val="56"/>
      <w:lang w:eastAsia="sv-SE"/>
      <w14:ligatures w14:val="standard"/>
      <w14:cntxtAlts/>
    </w:rPr>
  </w:style>
  <w:style w:type="character" w:customStyle="1" w:styleId="BrdtextChar">
    <w:name w:val="Brödtext Char"/>
    <w:basedOn w:val="Standardstycketeckensnitt"/>
    <w:link w:val="Brdtext"/>
    <w:uiPriority w:val="99"/>
    <w:rsid w:val="00734086"/>
    <w:rPr>
      <w:rFonts w:ascii="Cambria" w:eastAsia="Times New Roman" w:hAnsi="Cambria" w:cs="Times New Roman"/>
      <w:color w:val="2E2D2C"/>
      <w:kern w:val="28"/>
      <w:sz w:val="56"/>
      <w:szCs w:val="56"/>
      <w:lang w:eastAsia="sv-SE"/>
      <w14:ligatures w14:val="standard"/>
      <w14:cntxtAlts/>
    </w:rPr>
  </w:style>
  <w:style w:type="paragraph" w:customStyle="1" w:styleId="Punktlista">
    <w:name w:val="Punktlista_"/>
    <w:link w:val="PunktlistaChar"/>
    <w:qFormat/>
    <w:rsid w:val="00A242F7"/>
    <w:pPr>
      <w:numPr>
        <w:numId w:val="12"/>
      </w:numPr>
      <w:spacing w:after="120"/>
      <w:ind w:left="357" w:hanging="357"/>
    </w:pPr>
    <w:rPr>
      <w:rFonts w:ascii="Cambria" w:hAnsi="Cambria"/>
      <w:color w:val="282727"/>
    </w:rPr>
  </w:style>
  <w:style w:type="paragraph" w:customStyle="1" w:styleId="Bildtext">
    <w:name w:val="Bildtext"/>
    <w:link w:val="BildtextChar"/>
    <w:qFormat/>
    <w:rsid w:val="00A242F7"/>
    <w:pPr>
      <w:ind w:left="357" w:hanging="357"/>
    </w:pPr>
    <w:rPr>
      <w:rFonts w:ascii="Cambria" w:hAnsi="Cambria"/>
      <w:i/>
      <w:color w:val="282727"/>
      <w:sz w:val="20"/>
    </w:rPr>
  </w:style>
  <w:style w:type="character" w:customStyle="1" w:styleId="PunktlistaChar">
    <w:name w:val="Punktlista_ Char"/>
    <w:basedOn w:val="BrdtextKumlaChar"/>
    <w:link w:val="Punktlista"/>
    <w:rsid w:val="00A242F7"/>
    <w:rPr>
      <w:rFonts w:ascii="Cambria" w:hAnsi="Cambria"/>
      <w:color w:val="282727"/>
    </w:rPr>
  </w:style>
  <w:style w:type="character" w:customStyle="1" w:styleId="BildtextChar">
    <w:name w:val="Bildtext Char"/>
    <w:basedOn w:val="Standardstycketeckensnitt"/>
    <w:link w:val="Bildtext"/>
    <w:rsid w:val="00A242F7"/>
    <w:rPr>
      <w:rFonts w:ascii="Cambria" w:hAnsi="Cambria"/>
      <w:i/>
      <w:color w:val="282727"/>
      <w:sz w:val="20"/>
    </w:rPr>
  </w:style>
  <w:style w:type="paragraph" w:customStyle="1" w:styleId="Innehllsfrteckning">
    <w:name w:val="Innehållsförteckning"/>
    <w:link w:val="InnehllsfrteckningChar"/>
    <w:qFormat/>
    <w:rsid w:val="00E43DA1"/>
    <w:pPr>
      <w:numPr>
        <w:numId w:val="14"/>
      </w:numPr>
      <w:ind w:left="360"/>
    </w:pPr>
    <w:rPr>
      <w:rFonts w:ascii="Ebrima" w:hAnsi="Ebrima"/>
      <w:b/>
      <w:color w:val="282727"/>
      <w:sz w:val="24"/>
    </w:rPr>
  </w:style>
  <w:style w:type="character" w:customStyle="1" w:styleId="InnehllsfrteckningChar">
    <w:name w:val="Innehållsförteckning Char"/>
    <w:basedOn w:val="Standardstycketeckensnitt"/>
    <w:link w:val="Innehllsfrteckning"/>
    <w:rsid w:val="00E43DA1"/>
    <w:rPr>
      <w:rFonts w:ascii="Ebrima" w:hAnsi="Ebrima"/>
      <w:b/>
      <w:color w:val="28272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w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tin\AppData\Local\Temp\Temp1_Mallar%20styrdokument.zip\Program%20KF%20(mall%20styrdok.).dotx" TargetMode="External"/></Relationships>
</file>

<file path=word/theme/theme1.xml><?xml version="1.0" encoding="utf-8"?>
<a:theme xmlns:a="http://schemas.openxmlformats.org/drawingml/2006/main" name="Office-tema">
  <a:themeElements>
    <a:clrScheme name="Kumlas_profilfärger">
      <a:dk1>
        <a:srgbClr val="595959"/>
      </a:dk1>
      <a:lt1>
        <a:srgbClr val="FFFFFF"/>
      </a:lt1>
      <a:dk2>
        <a:srgbClr val="5A2C81"/>
      </a:dk2>
      <a:lt2>
        <a:srgbClr val="007480"/>
      </a:lt2>
      <a:accent1>
        <a:srgbClr val="5A2C81"/>
      </a:accent1>
      <a:accent2>
        <a:srgbClr val="007480"/>
      </a:accent2>
      <a:accent3>
        <a:srgbClr val="EDA902"/>
      </a:accent3>
      <a:accent4>
        <a:srgbClr val="898B8B"/>
      </a:accent4>
      <a:accent5>
        <a:srgbClr val="F4F2F2"/>
      </a:accent5>
      <a:accent6>
        <a:srgbClr val="272726"/>
      </a:accent6>
      <a:hlink>
        <a:srgbClr val="5A2C81"/>
      </a:hlink>
      <a:folHlink>
        <a:srgbClr val="5A2C8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DE2A5-E47A-4A91-9BBE-FB11FFAC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 KF (mall styrdok.)</Template>
  <TotalTime>0</TotalTime>
  <Pages>3</Pages>
  <Words>279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2018-05-28T12:13:00Z</dcterms:created>
  <dcterms:modified xsi:type="dcterms:W3CDTF">2018-05-28T12:13:00Z</dcterms:modified>
</cp:coreProperties>
</file>