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76E" w:rsidRDefault="00611680">
      <w:r>
        <w:rPr>
          <w:noProof/>
        </w:rPr>
        <w:drawing>
          <wp:inline distT="0" distB="0" distL="0" distR="0">
            <wp:extent cx="5074920" cy="4960620"/>
            <wp:effectExtent l="0" t="0" r="0" b="0"/>
            <wp:docPr id="1" name="Bildobjekt 1" descr="cid:image003.jpg@01D3B7BF.F0060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3" descr="cid:image003.jpg@01D3B7BF.F006080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920" cy="496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2CD" w:rsidRDefault="004172CD">
      <w:r>
        <w:rPr>
          <w:noProof/>
        </w:rPr>
        <w:lastRenderedPageBreak/>
        <w:drawing>
          <wp:inline distT="0" distB="0" distL="0" distR="0">
            <wp:extent cx="4800600" cy="7795260"/>
            <wp:effectExtent l="0" t="0" r="0" b="0"/>
            <wp:docPr id="2" name="Bildobjekt 2" descr="cid:image004.jpg@01D3B7BF.F0060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4" descr="cid:image004.jpg@01D3B7BF.F006080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79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72CD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680"/>
    <w:rsid w:val="00185F30"/>
    <w:rsid w:val="00321BCA"/>
    <w:rsid w:val="004172CD"/>
    <w:rsid w:val="00611680"/>
    <w:rsid w:val="0095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D20CFC"/>
  <w15:chartTrackingRefBased/>
  <w15:docId w15:val="{FBC1C5E1-62F8-4C94-B03E-1F1FD79D0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4.jpg@01D3B7BF.F00608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3.jpg@01D3B7BF.F006080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890B4A18.dotm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Nygren Cecilia</dc:creator>
  <cp:keywords/>
  <dc:description/>
  <cp:lastModifiedBy>Nygren Cecilia</cp:lastModifiedBy>
  <cp:revision>2</cp:revision>
  <dcterms:created xsi:type="dcterms:W3CDTF">2018-03-20T13:54:00Z</dcterms:created>
  <dcterms:modified xsi:type="dcterms:W3CDTF">2018-03-20T14:01:00Z</dcterms:modified>
</cp:coreProperties>
</file>